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96"/>
        <w:gridCol w:w="475"/>
        <w:gridCol w:w="524"/>
        <w:gridCol w:w="166"/>
        <w:gridCol w:w="337"/>
        <w:gridCol w:w="630"/>
        <w:gridCol w:w="367"/>
        <w:gridCol w:w="611"/>
        <w:gridCol w:w="999"/>
        <w:gridCol w:w="576"/>
        <w:gridCol w:w="124"/>
        <w:gridCol w:w="763"/>
        <w:gridCol w:w="264"/>
        <w:gridCol w:w="438"/>
        <w:gridCol w:w="276"/>
        <w:gridCol w:w="833"/>
        <w:gridCol w:w="2942"/>
      </w:tblGrid>
      <w:tr w:rsidR="00E13623" w:rsidRPr="00846B76" w14:paraId="13DA8058" w14:textId="77777777" w:rsidTr="00DF2DA9">
        <w:trPr>
          <w:trHeight w:val="464"/>
        </w:trPr>
        <w:sdt>
          <w:sdtPr>
            <w:id w:val="-862060598"/>
            <w:lock w:val="contentLocked"/>
            <w:placeholder>
              <w:docPart w:val="055B99EA38F946E4A7F3A8CD8FBA858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76" w:type="pct"/>
                <w:vAlign w:val="bottom"/>
              </w:tcPr>
              <w:p w14:paraId="44621DD0" w14:textId="45879F64" w:rsidR="0051509E" w:rsidRDefault="003D5E6A" w:rsidP="005D6CC7">
                <w:r>
                  <w:t>Date</w:t>
                </w:r>
                <w:r w:rsidR="00612FAA">
                  <w:t>:</w:t>
                </w:r>
              </w:p>
            </w:tc>
          </w:sdtContent>
        </w:sdt>
        <w:sdt>
          <w:sdtPr>
            <w:id w:val="-1741560294"/>
            <w:placeholder>
              <w:docPart w:val="F60B497EA45840C3A6A3D9E7C89DD83C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854" w:type="pct"/>
                <w:gridSpan w:val="5"/>
                <w:tcBorders>
                  <w:bottom w:val="single" w:sz="4" w:space="0" w:color="auto"/>
                </w:tcBorders>
                <w:vAlign w:val="bottom"/>
              </w:tcPr>
              <w:p w14:paraId="031E900E" w14:textId="7CE51FE6" w:rsidR="0051509E" w:rsidRDefault="000B33E1" w:rsidP="005D6CC7">
                <w:r>
                  <w:t xml:space="preserve"> </w:t>
                </w:r>
              </w:p>
            </w:tc>
          </w:sdtContent>
        </w:sdt>
        <w:tc>
          <w:tcPr>
            <w:tcW w:w="3770" w:type="pct"/>
            <w:gridSpan w:val="12"/>
            <w:vAlign w:val="bottom"/>
          </w:tcPr>
          <w:p w14:paraId="4689143F" w14:textId="77777777" w:rsidR="0051509E" w:rsidRDefault="0051509E" w:rsidP="005D6CC7">
            <w:pPr>
              <w:spacing w:before="120"/>
            </w:pPr>
          </w:p>
        </w:tc>
      </w:tr>
      <w:tr w:rsidR="004409B3" w:rsidRPr="00846B76" w14:paraId="19762ABD" w14:textId="77777777" w:rsidTr="004409B3">
        <w:trPr>
          <w:trHeight w:val="509"/>
        </w:trPr>
        <w:tc>
          <w:tcPr>
            <w:tcW w:w="5000" w:type="pct"/>
            <w:gridSpan w:val="18"/>
            <w:vAlign w:val="bottom"/>
          </w:tcPr>
          <w:p w14:paraId="3536FC34" w14:textId="633B8112" w:rsidR="004409B3" w:rsidRPr="00846B76" w:rsidRDefault="00DF3FA9" w:rsidP="005D6CC7">
            <w:pPr>
              <w:spacing w:before="120"/>
            </w:pPr>
            <w:sdt>
              <w:sdtPr>
                <w:id w:val="-243186756"/>
                <w:lock w:val="contentLocked"/>
                <w:placeholder>
                  <w:docPart w:val="8C3ED41CBE234CE08E307F5EA177B790"/>
                </w:placeholder>
                <w:temporary/>
                <w:showingPlcHdr/>
                <w15:appearance w15:val="hidden"/>
              </w:sdtPr>
              <w:sdtEndPr/>
              <w:sdtContent>
                <w:r w:rsidR="000411F0">
                  <w:t>POV Requesting:</w:t>
                </w:r>
              </w:sdtContent>
            </w:sdt>
            <w:r w:rsidR="000411F0">
              <w:t xml:space="preserve"> </w:t>
            </w:r>
            <w:sdt>
              <w:sdtPr>
                <w:id w:val="-1135869978"/>
                <w:lock w:val="contentLocked"/>
                <w:placeholder>
                  <w:docPart w:val="EB680CA58593477C87017FF540E96D61"/>
                </w:placeholder>
                <w:temporary/>
                <w:showingPlcHdr/>
                <w15:appearance w15:val="hidden"/>
              </w:sdtPr>
              <w:sdtEndPr/>
              <w:sdtContent>
                <w:r w:rsidR="0069150D">
                  <w:t>POV1</w:t>
                </w:r>
              </w:sdtContent>
            </w:sdt>
            <w:r w:rsidR="0069150D">
              <w:t xml:space="preserve"> </w:t>
            </w:r>
            <w:sdt>
              <w:sdtPr>
                <w:id w:val="13857630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7E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409B3">
              <w:t xml:space="preserve">   </w:t>
            </w:r>
            <w:sdt>
              <w:sdtPr>
                <w:id w:val="-1158383492"/>
                <w:lock w:val="contentLocked"/>
                <w:placeholder>
                  <w:docPart w:val="2838B9635ED240AF9C837C268C8B3EB5"/>
                </w:placeholder>
                <w:temporary/>
                <w:showingPlcHdr/>
                <w15:appearance w15:val="hidden"/>
              </w:sdtPr>
              <w:sdtEndPr/>
              <w:sdtContent>
                <w:r w:rsidR="0069150D">
                  <w:t>POV2</w:t>
                </w:r>
              </w:sdtContent>
            </w:sdt>
            <w:r w:rsidR="0069150D">
              <w:t xml:space="preserve"> </w:t>
            </w:r>
            <w:sdt>
              <w:sdtPr>
                <w:id w:val="1697649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67E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A2518" w:rsidRPr="00846B76" w14:paraId="11D63709" w14:textId="1F6A1C79" w:rsidTr="005A2518">
        <w:trPr>
          <w:trHeight w:val="464"/>
        </w:trPr>
        <w:sdt>
          <w:sdtPr>
            <w:id w:val="1316608284"/>
            <w:lock w:val="contentLocked"/>
            <w:placeholder>
              <w:docPart w:val="308E5B8740C94AE289B390D0F6BCBF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6" w:type="pct"/>
                <w:gridSpan w:val="8"/>
                <w:vAlign w:val="bottom"/>
              </w:tcPr>
              <w:p w14:paraId="4CB0A0FF" w14:textId="1BC24D4C" w:rsidR="005A2518" w:rsidRPr="00846B76" w:rsidRDefault="005A2518" w:rsidP="005D6CC7">
                <w:r>
                  <w:t>Name of Employee Requesting:</w:t>
                </w:r>
              </w:p>
            </w:tc>
          </w:sdtContent>
        </w:sdt>
        <w:sdt>
          <w:sdtPr>
            <w:id w:val="-780571607"/>
            <w:placeholder>
              <w:docPart w:val="247E134B056B4791A7EB5483235889A6"/>
            </w:placeholder>
            <w:temporary/>
            <w:showingPlcHdr/>
          </w:sdtPr>
          <w:sdtEndPr/>
          <w:sdtContent>
            <w:tc>
              <w:tcPr>
                <w:tcW w:w="3344" w:type="pct"/>
                <w:gridSpan w:val="10"/>
                <w:tcBorders>
                  <w:bottom w:val="single" w:sz="4" w:space="0" w:color="auto"/>
                </w:tcBorders>
                <w:vAlign w:val="bottom"/>
              </w:tcPr>
              <w:p w14:paraId="44D318F6" w14:textId="1EBAB5E5" w:rsidR="005A2518" w:rsidRPr="00846B76" w:rsidRDefault="005A2518" w:rsidP="005D6CC7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E13623" w:rsidRPr="00846B76" w14:paraId="5C5C41F3" w14:textId="488EAA12" w:rsidTr="005A2518">
        <w:trPr>
          <w:trHeight w:val="449"/>
        </w:trPr>
        <w:sdt>
          <w:sdtPr>
            <w:id w:val="1864160262"/>
            <w:lock w:val="contentLocked"/>
            <w:placeholder>
              <w:docPart w:val="A7B243512318497C9E9BD336BFF5051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1" w:type="pct"/>
                <w:gridSpan w:val="3"/>
                <w:vAlign w:val="bottom"/>
              </w:tcPr>
              <w:p w14:paraId="3CC1DCB5" w14:textId="27105D9E" w:rsidR="00E13623" w:rsidRPr="00846B76" w:rsidRDefault="00542C8E" w:rsidP="005D6CC7">
                <w:pPr>
                  <w:spacing w:before="120"/>
                </w:pPr>
                <w:r>
                  <w:t>Period From:</w:t>
                </w:r>
              </w:p>
            </w:tc>
          </w:sdtContent>
        </w:sdt>
        <w:sdt>
          <w:sdtPr>
            <w:id w:val="-848869832"/>
            <w:placeholder>
              <w:docPart w:val="639DD5E2E3824FB18A531603D5E8409E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70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743CF27A" w14:textId="5A045728" w:rsidR="00E13623" w:rsidRPr="00846B76" w:rsidRDefault="000B33E1" w:rsidP="005D6CC7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845" w:type="pct"/>
            <w:gridSpan w:val="3"/>
            <w:vAlign w:val="bottom"/>
          </w:tcPr>
          <w:p w14:paraId="668868A7" w14:textId="77777777" w:rsidR="00E13623" w:rsidRPr="00846B76" w:rsidRDefault="00E13623" w:rsidP="005D6CC7">
            <w:pPr>
              <w:spacing w:before="120"/>
            </w:pPr>
          </w:p>
        </w:tc>
        <w:tc>
          <w:tcPr>
            <w:tcW w:w="246" w:type="pct"/>
            <w:vAlign w:val="bottom"/>
          </w:tcPr>
          <w:p w14:paraId="612F33A5" w14:textId="5EBCB530" w:rsidR="00E13623" w:rsidRPr="00846B76" w:rsidRDefault="00DF3FA9" w:rsidP="005D6CC7">
            <w:pPr>
              <w:spacing w:before="120"/>
            </w:pPr>
            <w:sdt>
              <w:sdtPr>
                <w:id w:val="-1871451963"/>
                <w:lock w:val="contentLocked"/>
                <w:placeholder>
                  <w:docPart w:val="3EA31B5CB0B440DE9C6507DCD5C73B00"/>
                </w:placeholder>
                <w:temporary/>
                <w:showingPlcHdr/>
                <w15:appearance w15:val="hidden"/>
              </w:sdtPr>
              <w:sdtEndPr/>
              <w:sdtContent>
                <w:r w:rsidR="00A02891">
                  <w:t>To:</w:t>
                </w:r>
              </w:sdtContent>
            </w:sdt>
          </w:p>
        </w:tc>
        <w:sdt>
          <w:sdtPr>
            <w:id w:val="-1795279812"/>
            <w:placeholder>
              <w:docPart w:val="F54535947F0C4A95BBE9CF177AE7AC5B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79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3786235" w14:textId="2B5473CF" w:rsidR="00E13623" w:rsidRPr="00846B76" w:rsidRDefault="000B33E1" w:rsidP="005D6CC7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731" w:type="pct"/>
            <w:gridSpan w:val="3"/>
            <w:vAlign w:val="bottom"/>
          </w:tcPr>
          <w:p w14:paraId="241F417E" w14:textId="77777777" w:rsidR="00E13623" w:rsidRPr="00846B76" w:rsidRDefault="00E13623" w:rsidP="005D6CC7">
            <w:pPr>
              <w:spacing w:before="120"/>
            </w:pPr>
          </w:p>
        </w:tc>
      </w:tr>
      <w:tr w:rsidR="00C344F1" w:rsidRPr="00846B76" w14:paraId="3AEF05F9" w14:textId="77777777" w:rsidTr="00E13623">
        <w:trPr>
          <w:trHeight w:val="464"/>
        </w:trPr>
        <w:sdt>
          <w:sdtPr>
            <w:id w:val="461695491"/>
            <w:lock w:val="contentLocked"/>
            <w:placeholder>
              <w:docPart w:val="901FED569A2D484DB48EDF90EFBA65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7" w:type="pct"/>
                <w:gridSpan w:val="9"/>
                <w:vAlign w:val="bottom"/>
              </w:tcPr>
              <w:p w14:paraId="5A5AF80B" w14:textId="367A5201" w:rsidR="00650259" w:rsidRDefault="00D032D1" w:rsidP="005D6CC7">
                <w:r>
                  <w:t>Temporary Duty Station (if applies):</w:t>
                </w:r>
              </w:p>
            </w:tc>
          </w:sdtContent>
        </w:sdt>
        <w:tc>
          <w:tcPr>
            <w:tcW w:w="3083" w:type="pct"/>
            <w:gridSpan w:val="9"/>
            <w:tcBorders>
              <w:bottom w:val="single" w:sz="4" w:space="0" w:color="auto"/>
            </w:tcBorders>
            <w:vAlign w:val="bottom"/>
          </w:tcPr>
          <w:p w14:paraId="6EEAA5FE" w14:textId="35485E6F" w:rsidR="00650259" w:rsidRPr="00846B76" w:rsidRDefault="00650259" w:rsidP="005D6CC7">
            <w:pPr>
              <w:spacing w:before="120"/>
            </w:pPr>
          </w:p>
        </w:tc>
      </w:tr>
      <w:tr w:rsidR="005A2518" w:rsidRPr="00846B76" w14:paraId="59B6C930" w14:textId="32CF176E" w:rsidTr="005A2518">
        <w:trPr>
          <w:trHeight w:val="449"/>
        </w:trPr>
        <w:sdt>
          <w:sdtPr>
            <w:id w:val="-1656058493"/>
            <w:lock w:val="contentLocked"/>
            <w:placeholder>
              <w:docPart w:val="A139433CD45C49E7BCD091655922DD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7" w:type="pct"/>
                <w:gridSpan w:val="9"/>
                <w:vAlign w:val="bottom"/>
              </w:tcPr>
              <w:p w14:paraId="5877EC43" w14:textId="1267687A" w:rsidR="005A2518" w:rsidRDefault="005A2518" w:rsidP="00C10A49">
                <w:r>
                  <w:t>Miles from nearest State Motor Pool:</w:t>
                </w:r>
              </w:p>
            </w:tc>
          </w:sdtContent>
        </w:sdt>
        <w:sdt>
          <w:sdtPr>
            <w:id w:val="2086183004"/>
            <w:placeholder>
              <w:docPart w:val="980F3D06745E4D33947FDEAAAB508F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3083" w:type="pct"/>
                <w:gridSpan w:val="9"/>
                <w:tcBorders>
                  <w:bottom w:val="single" w:sz="4" w:space="0" w:color="auto"/>
                </w:tcBorders>
                <w:vAlign w:val="bottom"/>
              </w:tcPr>
              <w:p w14:paraId="4DC29779" w14:textId="0CF4C8B1" w:rsidR="005A2518" w:rsidRPr="00846B76" w:rsidRDefault="005A2518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CA21F8" w:rsidRPr="00846B76" w14:paraId="429B39BD" w14:textId="63D005FD" w:rsidTr="00CA21F8">
        <w:trPr>
          <w:trHeight w:val="449"/>
        </w:trPr>
        <w:sdt>
          <w:sdtPr>
            <w:id w:val="-919250154"/>
            <w:lock w:val="contentLocked"/>
            <w:placeholder>
              <w:docPart w:val="989FE5C6D2CB4C3FB73FB4BD1C5078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86" w:type="pct"/>
                <w:gridSpan w:val="5"/>
                <w:vAlign w:val="bottom"/>
              </w:tcPr>
              <w:p w14:paraId="5F43B427" w14:textId="6D0F17FD" w:rsidR="00CA21F8" w:rsidRPr="00846B76" w:rsidRDefault="00CA21F8" w:rsidP="00C10A49">
                <w:r>
                  <w:t>Reason for request:</w:t>
                </w:r>
              </w:p>
            </w:tc>
          </w:sdtContent>
        </w:sdt>
        <w:sdt>
          <w:sdtPr>
            <w:id w:val="-423805261"/>
            <w:placeholder>
              <w:docPart w:val="D3EA02C264BC448492A3E886609414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14" w:type="pct"/>
                <w:gridSpan w:val="13"/>
                <w:tcBorders>
                  <w:bottom w:val="single" w:sz="4" w:space="0" w:color="auto"/>
                </w:tcBorders>
                <w:vAlign w:val="bottom"/>
              </w:tcPr>
              <w:p w14:paraId="3E82AB74" w14:textId="6340E1FC" w:rsidR="00CA21F8" w:rsidRPr="00846B76" w:rsidRDefault="00CA21F8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                              </w:t>
                </w:r>
              </w:p>
            </w:tc>
          </w:sdtContent>
        </w:sdt>
      </w:tr>
      <w:tr w:rsidR="00C10A49" w:rsidRPr="00846B76" w14:paraId="0FB9C2A1" w14:textId="77777777" w:rsidTr="008C5D15">
        <w:trPr>
          <w:trHeight w:val="509"/>
        </w:trPr>
        <w:sdt>
          <w:sdtPr>
            <w:id w:val="-161320991"/>
            <w:lock w:val="contentLocked"/>
            <w:placeholder>
              <w:docPart w:val="FA1EED4DC7B3475CAB5F362C037044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297ACFE1" w14:textId="24070743" w:rsidR="00C10A49" w:rsidRPr="00846B76" w:rsidRDefault="00425C83" w:rsidP="00C10A49">
                <w:pPr>
                  <w:spacing w:before="120"/>
                </w:pPr>
                <w:r>
                  <w:t>Method of Travel:</w:t>
                </w:r>
              </w:p>
            </w:tc>
          </w:sdtContent>
        </w:sdt>
        <w:sdt>
          <w:sdtPr>
            <w:id w:val="-1740707058"/>
            <w:placeholder>
              <w:docPart w:val="E7C1F9E424D4479F9F112F82FDA442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85" w:type="pct"/>
                <w:gridSpan w:val="14"/>
                <w:tcBorders>
                  <w:bottom w:val="single" w:sz="4" w:space="0" w:color="auto"/>
                </w:tcBorders>
                <w:vAlign w:val="bottom"/>
              </w:tcPr>
              <w:p w14:paraId="6785B691" w14:textId="74424040" w:rsidR="00C10A49" w:rsidRPr="00846B76" w:rsidRDefault="00C10A49" w:rsidP="00C10A49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tc>
          </w:sdtContent>
        </w:sdt>
      </w:tr>
      <w:tr w:rsidR="00C10A49" w:rsidRPr="00846B76" w14:paraId="502833C6" w14:textId="77777777" w:rsidTr="00B03F14">
        <w:tc>
          <w:tcPr>
            <w:tcW w:w="5000" w:type="pct"/>
            <w:gridSpan w:val="18"/>
            <w:vAlign w:val="bottom"/>
          </w:tcPr>
          <w:p w14:paraId="290C1902" w14:textId="743766DC" w:rsidR="00C10A49" w:rsidRPr="00846B76" w:rsidRDefault="00DF3FA9" w:rsidP="00C10A49">
            <w:pPr>
              <w:spacing w:before="120"/>
            </w:pPr>
            <w:sdt>
              <w:sdtPr>
                <w:id w:val="-1800907052"/>
                <w:lock w:val="contentLocked"/>
                <w:placeholder>
                  <w:docPart w:val="D65AE79752D24939A2A2692F55E3674A"/>
                </w:placeholder>
                <w:temporary/>
                <w:showingPlcHdr/>
                <w15:appearance w15:val="hidden"/>
              </w:sdtPr>
              <w:sdtEndPr/>
              <w:sdtContent>
                <w:r w:rsidR="00C10A49">
                  <w:rPr>
                    <w:b/>
                  </w:rPr>
                  <w:t>Driver acknowledges they are aware that when using a personal vehicle for State business, their insurance is primary. Agency is responsible for verifying insurance.</w:t>
                </w:r>
              </w:sdtContent>
            </w:sdt>
            <w:r w:rsidR="00C10A49">
              <w:t xml:space="preserve">   </w:t>
            </w:r>
            <w:sdt>
              <w:sdtPr>
                <w:id w:val="29995782"/>
                <w:lock w:val="contentLocked"/>
                <w:placeholder>
                  <w:docPart w:val="6AC4DEF1FAF441D0A4F56F6E5A10F0D7"/>
                </w:placeholder>
                <w:temporary/>
                <w:showingPlcHdr/>
                <w15:appearance w15:val="hidden"/>
              </w:sdtPr>
              <w:sdtEndPr/>
              <w:sdtContent>
                <w:r w:rsidR="00A42ACE">
                  <w:t>Yes</w:t>
                </w:r>
              </w:sdtContent>
            </w:sdt>
            <w:r w:rsidR="00A42ACE">
              <w:t xml:space="preserve"> </w:t>
            </w:r>
            <w:sdt>
              <w:sdtPr>
                <w:id w:val="137820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C10A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A49">
              <w:t xml:space="preserve">   </w:t>
            </w:r>
            <w:sdt>
              <w:sdtPr>
                <w:id w:val="1590431255"/>
                <w:lock w:val="contentLocked"/>
                <w:placeholder>
                  <w:docPart w:val="F75C22630D374B88AFB7F497CFBA9F82"/>
                </w:placeholder>
                <w:temporary/>
                <w:showingPlcHdr/>
                <w15:appearance w15:val="hidden"/>
              </w:sdtPr>
              <w:sdtEndPr/>
              <w:sdtContent>
                <w:r w:rsidR="00A42ACE" w:rsidRPr="00222F91">
                  <w:t>No</w:t>
                </w:r>
              </w:sdtContent>
            </w:sdt>
            <w:r w:rsidR="00A42ACE">
              <w:t xml:space="preserve"> </w:t>
            </w:r>
            <w:sdt>
              <w:sdtPr>
                <w:id w:val="-52888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0A4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10A49">
              <w:t xml:space="preserve"> </w:t>
            </w:r>
          </w:p>
        </w:tc>
      </w:tr>
      <w:tr w:rsidR="00C10A49" w:rsidRPr="00846B76" w14:paraId="025C67FA" w14:textId="77777777" w:rsidTr="00E13623">
        <w:trPr>
          <w:trHeight w:val="389"/>
        </w:trPr>
        <w:sdt>
          <w:sdtPr>
            <w:id w:val="1758480393"/>
            <w:lock w:val="contentLocked"/>
            <w:placeholder>
              <w:docPart w:val="1BA9C8E0DD01400EA244CD0E584E39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315708CC" w14:textId="4FA18444" w:rsidR="00C10A49" w:rsidRDefault="007E40EC" w:rsidP="00C10A49">
                <w:r>
                  <w:t>Driver’s Signature:</w:t>
                </w:r>
              </w:p>
            </w:tc>
          </w:sdtContent>
        </w:sdt>
        <w:sdt>
          <w:sdtPr>
            <w:id w:val="1417051391"/>
            <w:lock w:val="contentLocked"/>
            <w:placeholder>
              <w:docPart w:val="E98AF9B10BA84D3083A3CAD02CCF5CC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72" w:type="pct"/>
                <w:gridSpan w:val="12"/>
                <w:tcBorders>
                  <w:bottom w:val="single" w:sz="4" w:space="0" w:color="auto"/>
                </w:tcBorders>
                <w:vAlign w:val="bottom"/>
              </w:tcPr>
              <w:p w14:paraId="72F95A17" w14:textId="1C227094" w:rsidR="00C10A49" w:rsidRDefault="00C10A49" w:rsidP="00C10A49">
                <w:r>
                  <w:t xml:space="preserve"> </w:t>
                </w:r>
              </w:p>
            </w:tc>
          </w:sdtContent>
        </w:sdt>
        <w:tc>
          <w:tcPr>
            <w:tcW w:w="356" w:type="pct"/>
            <w:vAlign w:val="bottom"/>
          </w:tcPr>
          <w:p w14:paraId="63021858" w14:textId="62CD5A06" w:rsidR="00C10A49" w:rsidRDefault="00DF3FA9" w:rsidP="00C10A49">
            <w:sdt>
              <w:sdtPr>
                <w:id w:val="999625204"/>
                <w:lock w:val="contentLocked"/>
                <w:placeholder>
                  <w:docPart w:val="93C2FC78396043FDB5BA56033B3CEBC7"/>
                </w:placeholder>
                <w:temporary/>
                <w:showingPlcHdr/>
                <w15:appearance w15:val="hidden"/>
              </w:sdtPr>
              <w:sdtEndPr/>
              <w:sdtContent>
                <w:r w:rsidR="00D76E5A">
                  <w:t>Date</w:t>
                </w:r>
              </w:sdtContent>
            </w:sdt>
          </w:p>
        </w:tc>
        <w:sdt>
          <w:sdtPr>
            <w:id w:val="-828524398"/>
            <w:placeholder>
              <w:docPart w:val="2D8767A1225043FF9EAB66C10646309E"/>
            </w:placeholder>
            <w:date>
              <w:dateFormat w:val="MM/d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257" w:type="pct"/>
                <w:tcBorders>
                  <w:bottom w:val="single" w:sz="4" w:space="0" w:color="auto"/>
                </w:tcBorders>
                <w:vAlign w:val="bottom"/>
              </w:tcPr>
              <w:p w14:paraId="626CC8B3" w14:textId="17A99001" w:rsidR="00C10A49" w:rsidRDefault="000B33E1" w:rsidP="00C10A49">
                <w:r>
                  <w:t xml:space="preserve"> </w:t>
                </w:r>
              </w:p>
            </w:tc>
          </w:sdtContent>
        </w:sdt>
      </w:tr>
      <w:tr w:rsidR="00C10A49" w:rsidRPr="00846B76" w14:paraId="2C43E955" w14:textId="77777777" w:rsidTr="00E13623">
        <w:trPr>
          <w:trHeight w:val="449"/>
        </w:trPr>
        <w:tc>
          <w:tcPr>
            <w:tcW w:w="2344" w:type="pct"/>
            <w:gridSpan w:val="10"/>
            <w:tcBorders>
              <w:bottom w:val="single" w:sz="4" w:space="0" w:color="auto"/>
            </w:tcBorders>
            <w:vAlign w:val="bottom"/>
          </w:tcPr>
          <w:p w14:paraId="2E0D9958" w14:textId="698F44A7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299" w:type="pct"/>
            <w:gridSpan w:val="2"/>
            <w:vAlign w:val="bottom"/>
          </w:tcPr>
          <w:p w14:paraId="5AC08F4C" w14:textId="77777777" w:rsidR="00C10A49" w:rsidRPr="00846B76" w:rsidRDefault="00C10A49" w:rsidP="00C10A49">
            <w:pPr>
              <w:spacing w:before="120"/>
            </w:pPr>
          </w:p>
        </w:tc>
        <w:tc>
          <w:tcPr>
            <w:tcW w:w="2357" w:type="pct"/>
            <w:gridSpan w:val="6"/>
            <w:tcBorders>
              <w:bottom w:val="single" w:sz="4" w:space="0" w:color="auto"/>
            </w:tcBorders>
            <w:vAlign w:val="bottom"/>
          </w:tcPr>
          <w:p w14:paraId="28464EA5" w14:textId="1A8C69BD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</w:tr>
      <w:tr w:rsidR="00C10A49" w:rsidRPr="00846B76" w14:paraId="3E332B4A" w14:textId="77777777" w:rsidTr="00E13623">
        <w:trPr>
          <w:trHeight w:val="338"/>
        </w:trPr>
        <w:tc>
          <w:tcPr>
            <w:tcW w:w="2344" w:type="pct"/>
            <w:gridSpan w:val="10"/>
          </w:tcPr>
          <w:p w14:paraId="445B301B" w14:textId="38973358" w:rsidR="00C10A49" w:rsidRPr="00846B76" w:rsidRDefault="00DF3FA9" w:rsidP="00C10A49">
            <w:pPr>
              <w:spacing w:before="120"/>
              <w:jc w:val="center"/>
            </w:pPr>
            <w:sdt>
              <w:sdtPr>
                <w:id w:val="-800995310"/>
                <w:lock w:val="contentLocked"/>
                <w:placeholder>
                  <w:docPart w:val="EB2B2A836B2943688899F47426C1B452"/>
                </w:placeholder>
                <w:temporary/>
                <w:showingPlcHdr/>
                <w15:appearance w15:val="hidden"/>
              </w:sdtPr>
              <w:sdtEndPr/>
              <w:sdtContent>
                <w:r w:rsidR="00CF5150">
                  <w:t>(Department, Agency, Office, Institution)</w:t>
                </w:r>
              </w:sdtContent>
            </w:sdt>
          </w:p>
        </w:tc>
        <w:tc>
          <w:tcPr>
            <w:tcW w:w="299" w:type="pct"/>
            <w:gridSpan w:val="2"/>
            <w:vAlign w:val="bottom"/>
          </w:tcPr>
          <w:p w14:paraId="28F8C948" w14:textId="16D78C9B" w:rsidR="00C10A49" w:rsidRPr="00846B76" w:rsidRDefault="00C10A49" w:rsidP="00C10A49">
            <w:pPr>
              <w:spacing w:before="120"/>
            </w:pPr>
            <w:r>
              <w:t xml:space="preserve">                                  </w:t>
            </w:r>
          </w:p>
        </w:tc>
        <w:tc>
          <w:tcPr>
            <w:tcW w:w="2357" w:type="pct"/>
            <w:gridSpan w:val="6"/>
          </w:tcPr>
          <w:p w14:paraId="7951478F" w14:textId="293A5C14" w:rsidR="00C10A49" w:rsidRPr="00846B76" w:rsidRDefault="00DF3FA9" w:rsidP="00C10A49">
            <w:pPr>
              <w:spacing w:before="120"/>
              <w:jc w:val="center"/>
            </w:pPr>
            <w:sdt>
              <w:sdtPr>
                <w:id w:val="1290165960"/>
                <w:lock w:val="contentLocked"/>
                <w:placeholder>
                  <w:docPart w:val="6D5C09E66F6648A1AE3EF40472A42F52"/>
                </w:placeholder>
                <w:temporary/>
                <w:showingPlcHdr/>
                <w15:appearance w15:val="hidden"/>
              </w:sdtPr>
              <w:sdtEndPr/>
              <w:sdtContent>
                <w:r w:rsidR="006226DD">
                  <w:t>(Location)</w:t>
                </w:r>
              </w:sdtContent>
            </w:sdt>
          </w:p>
        </w:tc>
      </w:tr>
      <w:tr w:rsidR="00C10A49" w:rsidRPr="00846B76" w14:paraId="0B9DD729" w14:textId="77777777" w:rsidTr="00CA21F8">
        <w:trPr>
          <w:trHeight w:val="464"/>
        </w:trPr>
        <w:sdt>
          <w:sdtPr>
            <w:id w:val="-897043016"/>
            <w:lock w:val="contentLocked"/>
            <w:placeholder>
              <w:docPart w:val="02C961A0401146DCBDEBC0805AC1658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8" w:type="pct"/>
                <w:gridSpan w:val="2"/>
                <w:vAlign w:val="bottom"/>
              </w:tcPr>
              <w:p w14:paraId="4C1096EA" w14:textId="722C6195" w:rsidR="00C10A49" w:rsidRDefault="00967136" w:rsidP="00C10A49">
                <w:r>
                  <w:t>Signature:</w:t>
                </w:r>
              </w:p>
            </w:tc>
          </w:sdtContent>
        </w:sdt>
        <w:sdt>
          <w:sdtPr>
            <w:id w:val="-1059091229"/>
            <w:lock w:val="contentLocked"/>
            <w:placeholder>
              <w:docPart w:val="E876BED9C38F4202860A196EB73F61E8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337A7177" w14:textId="4E2887FB" w:rsidR="00C10A49" w:rsidRPr="00846B76" w:rsidRDefault="00C10A49" w:rsidP="00C10A49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13" w:type="pct"/>
            <w:vAlign w:val="bottom"/>
          </w:tcPr>
          <w:p w14:paraId="7B5FAFA1" w14:textId="77EC4EF2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1918" w:type="pct"/>
            <w:gridSpan w:val="4"/>
            <w:tcBorders>
              <w:bottom w:val="single" w:sz="4" w:space="0" w:color="auto"/>
            </w:tcBorders>
            <w:vAlign w:val="bottom"/>
          </w:tcPr>
          <w:p w14:paraId="20E1A5AE" w14:textId="23D3E028" w:rsidR="00C10A49" w:rsidRPr="00846B76" w:rsidRDefault="00C10A49" w:rsidP="00C10A49">
            <w:pPr>
              <w:spacing w:before="120"/>
            </w:pPr>
          </w:p>
        </w:tc>
      </w:tr>
      <w:tr w:rsidR="00C10A49" w:rsidRPr="00846B76" w14:paraId="42AA07A6" w14:textId="77777777" w:rsidTr="00CA21F8">
        <w:trPr>
          <w:trHeight w:val="216"/>
        </w:trPr>
        <w:tc>
          <w:tcPr>
            <w:tcW w:w="588" w:type="pct"/>
            <w:gridSpan w:val="2"/>
            <w:vAlign w:val="bottom"/>
          </w:tcPr>
          <w:p w14:paraId="4153F64B" w14:textId="3F9D885C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tc>
          <w:tcPr>
            <w:tcW w:w="2381" w:type="pct"/>
            <w:gridSpan w:val="11"/>
          </w:tcPr>
          <w:p w14:paraId="4D1C7024" w14:textId="15742206" w:rsidR="00C10A49" w:rsidRPr="00846B76" w:rsidRDefault="00C10A49" w:rsidP="00C10A49">
            <w:pPr>
              <w:spacing w:before="120"/>
              <w:jc w:val="center"/>
            </w:pPr>
            <w:r>
              <w:t>(Authorized Agency Official)</w:t>
            </w:r>
          </w:p>
        </w:tc>
        <w:tc>
          <w:tcPr>
            <w:tcW w:w="113" w:type="pct"/>
            <w:vAlign w:val="bottom"/>
          </w:tcPr>
          <w:p w14:paraId="5706E733" w14:textId="77777777" w:rsidR="00C10A49" w:rsidRPr="00846B76" w:rsidRDefault="00C10A49" w:rsidP="00C10A49">
            <w:pPr>
              <w:spacing w:before="120"/>
            </w:pPr>
          </w:p>
        </w:tc>
        <w:tc>
          <w:tcPr>
            <w:tcW w:w="1918" w:type="pct"/>
            <w:gridSpan w:val="4"/>
          </w:tcPr>
          <w:p w14:paraId="3EE06C5D" w14:textId="16583AB1" w:rsidR="00C10A49" w:rsidRPr="00846B76" w:rsidRDefault="00C10A49" w:rsidP="00C10A49">
            <w:pPr>
              <w:spacing w:before="120"/>
              <w:jc w:val="center"/>
            </w:pPr>
            <w:r>
              <w:t>Title</w:t>
            </w:r>
          </w:p>
        </w:tc>
      </w:tr>
      <w:tr w:rsidR="00C10A49" w:rsidRPr="00846B76" w14:paraId="066DB8C2" w14:textId="77777777" w:rsidTr="00CA21F8">
        <w:trPr>
          <w:trHeight w:val="490"/>
        </w:trPr>
        <w:sdt>
          <w:sdtPr>
            <w:id w:val="-64027010"/>
            <w:lock w:val="contentLocked"/>
            <w:placeholder>
              <w:docPart w:val="E4D2F6BD90AD40FCB463F5E5EB545E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8" w:type="pct"/>
                <w:gridSpan w:val="2"/>
                <w:vAlign w:val="bottom"/>
              </w:tcPr>
              <w:p w14:paraId="0FF4394F" w14:textId="35DC1F5E" w:rsidR="00C10A49" w:rsidRDefault="00967136" w:rsidP="00C10A49">
                <w:r>
                  <w:t>Signature:</w:t>
                </w:r>
              </w:p>
            </w:tc>
          </w:sdtContent>
        </w:sdt>
        <w:sdt>
          <w:sdtPr>
            <w:id w:val="-175118258"/>
            <w:lock w:val="contentLocked"/>
            <w:placeholder>
              <w:docPart w:val="EF05951E75464FB2B1DDBF55E515A3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bottom w:val="single" w:sz="4" w:space="0" w:color="auto"/>
                </w:tcBorders>
                <w:vAlign w:val="bottom"/>
              </w:tcPr>
              <w:p w14:paraId="2747428C" w14:textId="03F58CF7" w:rsidR="00C10A49" w:rsidRPr="00846B76" w:rsidRDefault="00C10A49" w:rsidP="00C10A49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  <w:tc>
          <w:tcPr>
            <w:tcW w:w="113" w:type="pct"/>
            <w:vAlign w:val="bottom"/>
          </w:tcPr>
          <w:p w14:paraId="73D0CD32" w14:textId="124B15AE" w:rsidR="00C10A49" w:rsidRPr="00846B76" w:rsidRDefault="000B33E1" w:rsidP="00C10A49">
            <w:pPr>
              <w:spacing w:before="120"/>
            </w:pPr>
            <w:r>
              <w:t xml:space="preserve"> </w:t>
            </w:r>
          </w:p>
        </w:tc>
        <w:sdt>
          <w:sdtPr>
            <w:id w:val="-1213422846"/>
            <w:lock w:val="contentLocked"/>
            <w:placeholder>
              <w:docPart w:val="062BCF374D6644229262205208764F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8" w:type="pct"/>
                <w:gridSpan w:val="4"/>
                <w:tcBorders>
                  <w:bottom w:val="single" w:sz="4" w:space="0" w:color="auto"/>
                </w:tcBorders>
                <w:vAlign w:val="bottom"/>
              </w:tcPr>
              <w:p w14:paraId="2C5CFD4A" w14:textId="47FAD46A" w:rsidR="00C10A49" w:rsidRPr="00846B76" w:rsidRDefault="00CD3594" w:rsidP="00C10A49">
                <w:pPr>
                  <w:spacing w:before="120"/>
                </w:pPr>
                <w:r>
                  <w:t>Director, Fleet &amp; Travel Management</w:t>
                </w:r>
              </w:p>
            </w:tc>
          </w:sdtContent>
        </w:sdt>
      </w:tr>
      <w:tr w:rsidR="00C10A49" w:rsidRPr="00846B76" w14:paraId="01ED6DE9" w14:textId="77777777" w:rsidTr="00CA21F8">
        <w:trPr>
          <w:trHeight w:val="216"/>
        </w:trPr>
        <w:tc>
          <w:tcPr>
            <w:tcW w:w="588" w:type="pct"/>
            <w:gridSpan w:val="2"/>
            <w:vAlign w:val="bottom"/>
          </w:tcPr>
          <w:p w14:paraId="3A5598C8" w14:textId="77777777" w:rsidR="00C10A49" w:rsidRPr="00846B76" w:rsidRDefault="00C10A49" w:rsidP="00C10A49">
            <w:pPr>
              <w:spacing w:before="120"/>
            </w:pPr>
          </w:p>
        </w:tc>
        <w:sdt>
          <w:sdtPr>
            <w:id w:val="-215509061"/>
            <w:lock w:val="contentLocked"/>
            <w:placeholder>
              <w:docPart w:val="116CFD0E0CEA4CF5894E05C33480B4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81" w:type="pct"/>
                <w:gridSpan w:val="11"/>
                <w:tcBorders>
                  <w:top w:val="single" w:sz="4" w:space="0" w:color="auto"/>
                </w:tcBorders>
                <w:vAlign w:val="bottom"/>
              </w:tcPr>
              <w:p w14:paraId="00D3143D" w14:textId="77777777" w:rsidR="00C10A49" w:rsidRPr="00846B76" w:rsidRDefault="00C10A49" w:rsidP="00C10A49">
                <w:pPr>
                  <w:spacing w:before="120"/>
                  <w:jc w:val="center"/>
                </w:pPr>
                <w:r>
                  <w:t>(Authorized Agency Official)</w:t>
                </w:r>
              </w:p>
            </w:tc>
          </w:sdtContent>
        </w:sdt>
        <w:tc>
          <w:tcPr>
            <w:tcW w:w="113" w:type="pct"/>
            <w:vAlign w:val="bottom"/>
          </w:tcPr>
          <w:p w14:paraId="3CBC2AFF" w14:textId="77777777" w:rsidR="00C10A49" w:rsidRPr="00846B76" w:rsidRDefault="00C10A49" w:rsidP="00C10A49">
            <w:pPr>
              <w:spacing w:before="120"/>
            </w:pPr>
          </w:p>
        </w:tc>
        <w:sdt>
          <w:sdtPr>
            <w:id w:val="871955919"/>
            <w:lock w:val="contentLocked"/>
            <w:placeholder>
              <w:docPart w:val="7AF72CBD48FB48D3AFE4BC2F539C00E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18" w:type="pct"/>
                <w:gridSpan w:val="4"/>
                <w:tcBorders>
                  <w:top w:val="single" w:sz="4" w:space="0" w:color="auto"/>
                </w:tcBorders>
                <w:vAlign w:val="bottom"/>
              </w:tcPr>
              <w:p w14:paraId="19CA5361" w14:textId="77777777" w:rsidR="00C10A49" w:rsidRPr="00846B76" w:rsidRDefault="00C10A49" w:rsidP="00C10A49">
                <w:pPr>
                  <w:spacing w:before="120"/>
                  <w:jc w:val="center"/>
                </w:pPr>
                <w:r>
                  <w:t>Title</w:t>
                </w:r>
              </w:p>
            </w:tc>
          </w:sdtContent>
        </w:sdt>
      </w:tr>
      <w:tr w:rsidR="00C10A49" w:rsidRPr="00846B76" w14:paraId="5FB9BFEA" w14:textId="77777777" w:rsidTr="006F789A">
        <w:trPr>
          <w:trHeight w:val="509"/>
        </w:trPr>
        <w:tc>
          <w:tcPr>
            <w:tcW w:w="5000" w:type="pct"/>
            <w:gridSpan w:val="18"/>
            <w:vAlign w:val="bottom"/>
          </w:tcPr>
          <w:p w14:paraId="3985DE9B" w14:textId="1D279526" w:rsidR="00C10A49" w:rsidRDefault="00C10A49" w:rsidP="00C10A49">
            <w:pPr>
              <w:spacing w:before="120"/>
            </w:pPr>
            <w:r>
              <w:t>Approved</w:t>
            </w:r>
            <w:sdt>
              <w:sdtPr>
                <w:id w:val="-13405355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Declined</w:t>
            </w:r>
            <w:sdt>
              <w:sdtPr>
                <w:id w:val="-13942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                  </w:t>
            </w:r>
          </w:p>
        </w:tc>
      </w:tr>
      <w:tr w:rsidR="00710C44" w:rsidRPr="00846B76" w14:paraId="0181AE1C" w14:textId="77777777" w:rsidTr="00583960">
        <w:trPr>
          <w:cantSplit/>
          <w:trHeight w:hRule="exact" w:val="504"/>
        </w:trPr>
        <w:tc>
          <w:tcPr>
            <w:tcW w:w="1015" w:type="pct"/>
            <w:gridSpan w:val="4"/>
            <w:vAlign w:val="bottom"/>
          </w:tcPr>
          <w:p w14:paraId="74046B84" w14:textId="37E1CD31" w:rsidR="00710C44" w:rsidRDefault="00710C44" w:rsidP="00C10A49">
            <w:pPr>
              <w:spacing w:before="120"/>
              <w:jc w:val="center"/>
            </w:pPr>
            <w:r>
              <w:t>Reason if needed:</w:t>
            </w:r>
          </w:p>
        </w:tc>
        <w:tc>
          <w:tcPr>
            <w:tcW w:w="3985" w:type="pct"/>
            <w:gridSpan w:val="14"/>
            <w:tcBorders>
              <w:bottom w:val="single" w:sz="4" w:space="0" w:color="auto"/>
            </w:tcBorders>
            <w:vAlign w:val="bottom"/>
          </w:tcPr>
          <w:sdt>
            <w:sdtPr>
              <w:id w:val="554591602"/>
              <w:placeholder>
                <w:docPart w:val="EDC2FCDE4CC94075AE64EFE8CFBB7D58"/>
              </w:placeholder>
              <w:temporary/>
              <w:showingPlcHdr/>
              <w15:appearance w15:val="hidden"/>
            </w:sdtPr>
            <w:sdtEndPr/>
            <w:sdtContent>
              <w:p w14:paraId="30D3B439" w14:textId="648D633F" w:rsidR="00710C44" w:rsidRDefault="004C5103" w:rsidP="004C5103">
                <w:pPr>
                  <w:spacing w:before="120"/>
                </w:pPr>
                <w:r>
                  <w:t xml:space="preserve">                                                                                                 </w:t>
                </w:r>
              </w:p>
            </w:sdtContent>
          </w:sdt>
          <w:p w14:paraId="689D9C4A" w14:textId="48FCB655" w:rsidR="00710C44" w:rsidRDefault="00710C44" w:rsidP="00C10A49">
            <w:pPr>
              <w:spacing w:before="120"/>
              <w:jc w:val="center"/>
            </w:pPr>
          </w:p>
        </w:tc>
      </w:tr>
      <w:tr w:rsidR="00583960" w:rsidRPr="00846B76" w14:paraId="554B7E9E" w14:textId="77777777" w:rsidTr="00583960">
        <w:trPr>
          <w:cantSplit/>
          <w:trHeight w:hRule="exact" w:val="504"/>
        </w:trPr>
        <w:sdt>
          <w:sdtPr>
            <w:id w:val="-962961182"/>
            <w:lock w:val="contentLocked"/>
            <w:placeholder>
              <w:docPart w:val="54F301FB6FE14F5295585A2EB28027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5" w:type="pct"/>
                <w:gridSpan w:val="4"/>
                <w:vAlign w:val="bottom"/>
              </w:tcPr>
              <w:p w14:paraId="52EC8EEC" w14:textId="088C6F78" w:rsidR="00583960" w:rsidRDefault="00583960" w:rsidP="00C10A49">
                <w:pPr>
                  <w:spacing w:before="120"/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id w:val="2002622584"/>
            <w:lock w:val="contentLocked"/>
            <w:placeholder>
              <w:docPart w:val="7FF9A9E74DA544979A35193893B601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3985" w:type="pct"/>
                <w:gridSpan w:val="14"/>
                <w:tcBorders>
                  <w:top w:val="single" w:sz="4" w:space="0" w:color="auto"/>
                </w:tcBorders>
                <w:vAlign w:val="bottom"/>
              </w:tcPr>
              <w:p w14:paraId="5833C64E" w14:textId="427927FD" w:rsidR="00583960" w:rsidRDefault="00583960" w:rsidP="004C5103">
                <w:pPr>
                  <w:spacing w:before="120"/>
                </w:pPr>
                <w:r>
                  <w:t xml:space="preserve"> </w:t>
                </w:r>
              </w:p>
            </w:tc>
          </w:sdtContent>
        </w:sdt>
      </w:tr>
    </w:tbl>
    <w:p w14:paraId="75C98DB7" w14:textId="7E10C195"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2F683F">
      <w:headerReference w:type="default" r:id="rId10"/>
      <w:footerReference w:type="default" r:id="rId11"/>
      <w:pgSz w:w="12240" w:h="15840"/>
      <w:pgMar w:top="245" w:right="245" w:bottom="245" w:left="245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D5736" w14:textId="77777777" w:rsidR="00DF3FA9" w:rsidRDefault="00DF3FA9" w:rsidP="00650259">
      <w:pPr>
        <w:spacing w:after="0" w:line="240" w:lineRule="auto"/>
      </w:pPr>
      <w:r>
        <w:separator/>
      </w:r>
    </w:p>
  </w:endnote>
  <w:endnote w:type="continuationSeparator" w:id="0">
    <w:p w14:paraId="73F280B9" w14:textId="77777777" w:rsidR="00DF3FA9" w:rsidRDefault="00DF3FA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45B0FE6-65D6-4D70-AEC2-7EFCBA5908A9}"/>
    <w:embedBold r:id="rId2" w:fontKey="{1DDA3494-6C18-4518-9964-81703B47B1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D8F60BC-7E01-4A2B-8FED-EF25CB5DD6A5}"/>
    <w:embedBold r:id="rId4" w:fontKey="{AE40509C-65AA-4B5D-B5ED-9D4BBBBC4E25}"/>
    <w:embedItalic r:id="rId5" w:fontKey="{C7DA4131-B058-42B9-B05A-96437305FAD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89F3F41-ED19-4545-882B-CB64D66740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A697E25-0B3D-4EB9-A4F1-786547AF4B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B15181E9-7895-4B65-B29C-835175B28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90D8A" w14:textId="77777777" w:rsidR="0073326A" w:rsidRDefault="002F683F" w:rsidP="002F683F">
    <w:pPr>
      <w:pStyle w:val="NoSpacing"/>
      <w:tabs>
        <w:tab w:val="left" w:pos="25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4C253C" w14:textId="77777777" w:rsidR="00DF3FA9" w:rsidRDefault="00DF3FA9" w:rsidP="00650259">
      <w:pPr>
        <w:spacing w:after="0" w:line="240" w:lineRule="auto"/>
      </w:pPr>
      <w:r>
        <w:separator/>
      </w:r>
    </w:p>
  </w:footnote>
  <w:footnote w:type="continuationSeparator" w:id="0">
    <w:p w14:paraId="34E0C449" w14:textId="77777777" w:rsidR="00DF3FA9" w:rsidRDefault="00DF3FA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5F8D0" w14:textId="77777777" w:rsidR="00C344F1" w:rsidRDefault="00C344F1" w:rsidP="00C344F1">
    <w:pPr>
      <w:pStyle w:val="NoSpacing"/>
      <w:contextualSpacing/>
      <w:rPr>
        <w:b/>
        <w:sz w:val="24"/>
        <w:szCs w:val="24"/>
      </w:rPr>
    </w:pPr>
    <w:r w:rsidRPr="00E802F4">
      <w:rPr>
        <w:noProof/>
        <w:sz w:val="28"/>
      </w:rPr>
      <w:drawing>
        <wp:anchor distT="0" distB="0" distL="114300" distR="114300" simplePos="0" relativeHeight="251660288" behindDoc="0" locked="0" layoutInCell="1" allowOverlap="1" wp14:anchorId="6B229FEB" wp14:editId="2A5DDF00">
          <wp:simplePos x="0" y="0"/>
          <wp:positionH relativeFrom="column">
            <wp:posOffset>6238875</wp:posOffset>
          </wp:positionH>
          <wp:positionV relativeFrom="paragraph">
            <wp:posOffset>-73025</wp:posOffset>
          </wp:positionV>
          <wp:extent cx="1162050" cy="1143000"/>
          <wp:effectExtent l="0" t="0" r="0" b="0"/>
          <wp:wrapSquare wrapText="bothSides"/>
          <wp:docPr id="3" name="Picture 3" descr="State Seal  -  Colored - Nav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ate Seal  -  Colored - Nav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79B">
      <w:rPr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E40DABD" wp14:editId="49147966">
          <wp:simplePos x="0" y="0"/>
          <wp:positionH relativeFrom="column">
            <wp:posOffset>-66675</wp:posOffset>
          </wp:positionH>
          <wp:positionV relativeFrom="paragraph">
            <wp:posOffset>-323215</wp:posOffset>
          </wp:positionV>
          <wp:extent cx="1856105" cy="565785"/>
          <wp:effectExtent l="0" t="0" r="0" b="0"/>
          <wp:wrapNone/>
          <wp:docPr id="1" name="Picture 1" descr="South Dakota Word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South Dakota Word Black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41572A4A" w14:textId="5AE27356" w:rsidR="00C344F1" w:rsidRPr="00E802F4" w:rsidRDefault="00753071" w:rsidP="00C344F1">
    <w:pPr>
      <w:pStyle w:val="NoSpacing"/>
      <w:contextualSpacing/>
      <w:rPr>
        <w:sz w:val="28"/>
      </w:rPr>
    </w:pPr>
    <w:r>
      <w:rPr>
        <w:b/>
        <w:sz w:val="28"/>
      </w:rPr>
      <w:t xml:space="preserve">   </w:t>
    </w:r>
    <w:r w:rsidR="00C344F1" w:rsidRPr="00E802F4">
      <w:rPr>
        <w:b/>
        <w:sz w:val="28"/>
      </w:rPr>
      <w:t>Fleet &amp; Travel Management</w:t>
    </w:r>
  </w:p>
  <w:p w14:paraId="47FE33D8" w14:textId="66B2FBF9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</w:t>
    </w:r>
    <w:r w:rsidR="00C344F1" w:rsidRPr="00E802F4">
      <w:rPr>
        <w:sz w:val="20"/>
        <w:szCs w:val="20"/>
      </w:rPr>
      <w:t xml:space="preserve">104 S Garfield </w:t>
    </w:r>
    <w:proofErr w:type="spellStart"/>
    <w:r w:rsidR="00C344F1" w:rsidRPr="00E802F4">
      <w:rPr>
        <w:sz w:val="20"/>
        <w:szCs w:val="20"/>
      </w:rPr>
      <w:t>Bldg</w:t>
    </w:r>
    <w:proofErr w:type="spellEnd"/>
    <w:r w:rsidR="00C344F1" w:rsidRPr="00E802F4">
      <w:rPr>
        <w:sz w:val="20"/>
        <w:szCs w:val="20"/>
      </w:rPr>
      <w:t xml:space="preserve"> E</w:t>
    </w:r>
  </w:p>
  <w:p w14:paraId="7E17D2EF" w14:textId="7D7ACD5B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c/o 500 E Capitol Ave</w:t>
    </w:r>
  </w:p>
  <w:p w14:paraId="7304297C" w14:textId="41AADF51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Pierre, SD 57501-5070</w:t>
    </w:r>
  </w:p>
  <w:p w14:paraId="01B87442" w14:textId="3C51C54E" w:rsidR="00C344F1" w:rsidRPr="00E802F4" w:rsidRDefault="00753071" w:rsidP="00C344F1">
    <w:pPr>
      <w:pStyle w:val="NoSpacing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605.733.3162</w:t>
    </w:r>
    <w:r w:rsidR="00C344F1" w:rsidRPr="00E802F4">
      <w:t xml:space="preserve"> </w:t>
    </w:r>
    <w:r w:rsidR="00C344F1">
      <w:t xml:space="preserve">                                                         </w:t>
    </w:r>
  </w:p>
  <w:p w14:paraId="1C50C558" w14:textId="1634C94F" w:rsidR="00C344F1" w:rsidRPr="00E802F4" w:rsidRDefault="00753071" w:rsidP="00C344F1">
    <w:pPr>
      <w:pStyle w:val="NoSpacing"/>
      <w:spacing w:after="100" w:afterAutospacing="1"/>
      <w:contextualSpacing/>
      <w:rPr>
        <w:sz w:val="20"/>
        <w:szCs w:val="20"/>
      </w:rPr>
    </w:pPr>
    <w:r>
      <w:rPr>
        <w:sz w:val="20"/>
        <w:szCs w:val="20"/>
      </w:rPr>
      <w:t xml:space="preserve">     </w:t>
    </w:r>
    <w:r w:rsidR="00C344F1" w:rsidRPr="00E802F4">
      <w:rPr>
        <w:sz w:val="20"/>
        <w:szCs w:val="20"/>
      </w:rPr>
      <w:t>FAX 605.773.3502</w:t>
    </w:r>
  </w:p>
  <w:p w14:paraId="61AF91BE" w14:textId="77777777" w:rsidR="00C344F1" w:rsidRDefault="00C344F1" w:rsidP="00C344F1">
    <w:pPr>
      <w:pStyle w:val="NoSpacing"/>
      <w:contextualSpacing/>
      <w:jc w:val="center"/>
      <w:rPr>
        <w:sz w:val="36"/>
        <w:szCs w:val="36"/>
      </w:rPr>
    </w:pPr>
    <w:r>
      <w:rPr>
        <w:sz w:val="36"/>
        <w:szCs w:val="36"/>
      </w:rPr>
      <w:t xml:space="preserve">      TRAVEL AUTHORIZATION</w:t>
    </w:r>
  </w:p>
  <w:p w14:paraId="27770F86" w14:textId="2D377033" w:rsidR="00650259" w:rsidRDefault="00C344F1" w:rsidP="00713D1C">
    <w:pPr>
      <w:pStyle w:val="NoSpacing"/>
      <w:contextualSpacing/>
      <w:rPr>
        <w:sz w:val="28"/>
      </w:rPr>
    </w:pPr>
    <w:r>
      <w:rPr>
        <w:sz w:val="28"/>
      </w:rPr>
      <w:t>F</w:t>
    </w:r>
    <w:r w:rsidRPr="00D363D0">
      <w:rPr>
        <w:sz w:val="28"/>
      </w:rPr>
      <w:t>ill out the form below completel</w:t>
    </w:r>
    <w:r w:rsidR="00954288">
      <w:rPr>
        <w:sz w:val="28"/>
      </w:rPr>
      <w:t xml:space="preserve">y.  </w:t>
    </w:r>
    <w:r w:rsidR="001F49B8">
      <w:rPr>
        <w:sz w:val="28"/>
      </w:rPr>
      <w:t>Sign (Print and Scan to David.McFarland@state.sd.us)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F1"/>
    <w:rsid w:val="000008C4"/>
    <w:rsid w:val="000347EA"/>
    <w:rsid w:val="000411F0"/>
    <w:rsid w:val="00052382"/>
    <w:rsid w:val="0006568A"/>
    <w:rsid w:val="00076F0F"/>
    <w:rsid w:val="00084253"/>
    <w:rsid w:val="000878D4"/>
    <w:rsid w:val="00097520"/>
    <w:rsid w:val="000B33E1"/>
    <w:rsid w:val="000D1F49"/>
    <w:rsid w:val="00153AB7"/>
    <w:rsid w:val="001727CA"/>
    <w:rsid w:val="00192463"/>
    <w:rsid w:val="001B517C"/>
    <w:rsid w:val="001E31E4"/>
    <w:rsid w:val="001F49B8"/>
    <w:rsid w:val="00234AAF"/>
    <w:rsid w:val="002610DA"/>
    <w:rsid w:val="00290F5E"/>
    <w:rsid w:val="002A258D"/>
    <w:rsid w:val="002C56E6"/>
    <w:rsid w:val="002F683F"/>
    <w:rsid w:val="00335230"/>
    <w:rsid w:val="00361E11"/>
    <w:rsid w:val="003945C4"/>
    <w:rsid w:val="003B4744"/>
    <w:rsid w:val="003D5E6A"/>
    <w:rsid w:val="003F0847"/>
    <w:rsid w:val="003F55D9"/>
    <w:rsid w:val="0040090B"/>
    <w:rsid w:val="00425C83"/>
    <w:rsid w:val="004409B3"/>
    <w:rsid w:val="0046302A"/>
    <w:rsid w:val="0046641D"/>
    <w:rsid w:val="00487D2D"/>
    <w:rsid w:val="004A1250"/>
    <w:rsid w:val="004C4B84"/>
    <w:rsid w:val="004C5103"/>
    <w:rsid w:val="004D1DFA"/>
    <w:rsid w:val="004D5D62"/>
    <w:rsid w:val="005112D0"/>
    <w:rsid w:val="0051509E"/>
    <w:rsid w:val="005310EA"/>
    <w:rsid w:val="00542C8E"/>
    <w:rsid w:val="00563D0D"/>
    <w:rsid w:val="00577E06"/>
    <w:rsid w:val="00583960"/>
    <w:rsid w:val="00597022"/>
    <w:rsid w:val="005A2518"/>
    <w:rsid w:val="005A3BF7"/>
    <w:rsid w:val="005B543D"/>
    <w:rsid w:val="005B5AED"/>
    <w:rsid w:val="005B6E47"/>
    <w:rsid w:val="005D2197"/>
    <w:rsid w:val="005D6CC7"/>
    <w:rsid w:val="005F2035"/>
    <w:rsid w:val="005F7990"/>
    <w:rsid w:val="00612FAA"/>
    <w:rsid w:val="006221AD"/>
    <w:rsid w:val="006226DD"/>
    <w:rsid w:val="0063739C"/>
    <w:rsid w:val="00647ACD"/>
    <w:rsid w:val="00650259"/>
    <w:rsid w:val="00651C81"/>
    <w:rsid w:val="0069150D"/>
    <w:rsid w:val="0069436F"/>
    <w:rsid w:val="006E62D8"/>
    <w:rsid w:val="006F5634"/>
    <w:rsid w:val="006F789A"/>
    <w:rsid w:val="00710C44"/>
    <w:rsid w:val="00713D1C"/>
    <w:rsid w:val="007272D6"/>
    <w:rsid w:val="00732B16"/>
    <w:rsid w:val="0073326A"/>
    <w:rsid w:val="00753071"/>
    <w:rsid w:val="00770F25"/>
    <w:rsid w:val="007904F1"/>
    <w:rsid w:val="007A35A8"/>
    <w:rsid w:val="007B0A85"/>
    <w:rsid w:val="007C6A52"/>
    <w:rsid w:val="007D7283"/>
    <w:rsid w:val="007E40EC"/>
    <w:rsid w:val="007F08E2"/>
    <w:rsid w:val="00806FF3"/>
    <w:rsid w:val="0082043E"/>
    <w:rsid w:val="008475CC"/>
    <w:rsid w:val="008961BB"/>
    <w:rsid w:val="008C5D15"/>
    <w:rsid w:val="008E203A"/>
    <w:rsid w:val="0091229C"/>
    <w:rsid w:val="0092128E"/>
    <w:rsid w:val="00923E56"/>
    <w:rsid w:val="00940E73"/>
    <w:rsid w:val="00954288"/>
    <w:rsid w:val="00967136"/>
    <w:rsid w:val="00976D36"/>
    <w:rsid w:val="0098597D"/>
    <w:rsid w:val="009D26D0"/>
    <w:rsid w:val="009F3B0D"/>
    <w:rsid w:val="009F619A"/>
    <w:rsid w:val="009F6DDE"/>
    <w:rsid w:val="009F7B25"/>
    <w:rsid w:val="00A02891"/>
    <w:rsid w:val="00A069C3"/>
    <w:rsid w:val="00A370A8"/>
    <w:rsid w:val="00A42ACE"/>
    <w:rsid w:val="00A44FDB"/>
    <w:rsid w:val="00A51B9A"/>
    <w:rsid w:val="00A60442"/>
    <w:rsid w:val="00AB0BCC"/>
    <w:rsid w:val="00B03F14"/>
    <w:rsid w:val="00B112AD"/>
    <w:rsid w:val="00B160CA"/>
    <w:rsid w:val="00B67E1B"/>
    <w:rsid w:val="00B71D11"/>
    <w:rsid w:val="00BA1123"/>
    <w:rsid w:val="00BC2905"/>
    <w:rsid w:val="00BD4753"/>
    <w:rsid w:val="00BD5CB1"/>
    <w:rsid w:val="00BE62EE"/>
    <w:rsid w:val="00C003BA"/>
    <w:rsid w:val="00C10A49"/>
    <w:rsid w:val="00C316B0"/>
    <w:rsid w:val="00C344F1"/>
    <w:rsid w:val="00C46878"/>
    <w:rsid w:val="00C72268"/>
    <w:rsid w:val="00C77F00"/>
    <w:rsid w:val="00CA21F8"/>
    <w:rsid w:val="00CA6018"/>
    <w:rsid w:val="00CB4A51"/>
    <w:rsid w:val="00CD3594"/>
    <w:rsid w:val="00CD4532"/>
    <w:rsid w:val="00CD47B0"/>
    <w:rsid w:val="00CE6104"/>
    <w:rsid w:val="00CE7918"/>
    <w:rsid w:val="00CF5150"/>
    <w:rsid w:val="00D032D1"/>
    <w:rsid w:val="00D16163"/>
    <w:rsid w:val="00D3537A"/>
    <w:rsid w:val="00D63891"/>
    <w:rsid w:val="00D76E5A"/>
    <w:rsid w:val="00DB3FAD"/>
    <w:rsid w:val="00DF2DA9"/>
    <w:rsid w:val="00DF3FA9"/>
    <w:rsid w:val="00E13623"/>
    <w:rsid w:val="00E33E9B"/>
    <w:rsid w:val="00E61C09"/>
    <w:rsid w:val="00E677FE"/>
    <w:rsid w:val="00EB3B58"/>
    <w:rsid w:val="00EB3BC7"/>
    <w:rsid w:val="00EC7359"/>
    <w:rsid w:val="00ED7FDB"/>
    <w:rsid w:val="00EE3054"/>
    <w:rsid w:val="00F00606"/>
    <w:rsid w:val="00F01256"/>
    <w:rsid w:val="00FA7511"/>
    <w:rsid w:val="00FB3B0E"/>
    <w:rsid w:val="00FC633A"/>
    <w:rsid w:val="00FC7475"/>
    <w:rsid w:val="00FE78A0"/>
    <w:rsid w:val="00FF2887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860A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4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4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pr36584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0B497EA45840C3A6A3D9E7C89DD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57CA9-7E3E-40DA-A3E7-ECEC7E745498}"/>
      </w:docPartPr>
      <w:docPartBody>
        <w:p w:rsidR="006E2A96" w:rsidRDefault="008E1562" w:rsidP="008E1562">
          <w:pPr>
            <w:pStyle w:val="F60B497EA45840C3A6A3D9E7C89DD83C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9DD5E2E3824FB18A531603D5E84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96E2E-3516-46E2-820F-82B4951E8EBB}"/>
      </w:docPartPr>
      <w:docPartBody>
        <w:p w:rsidR="006E2A96" w:rsidRDefault="008E1562" w:rsidP="008E1562">
          <w:pPr>
            <w:pStyle w:val="639DD5E2E3824FB18A531603D5E8409E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F54535947F0C4A95BBE9CF177AE7A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23340-B407-42AA-B8DB-3E1A72DC286D}"/>
      </w:docPartPr>
      <w:docPartBody>
        <w:p w:rsidR="006E2A96" w:rsidRDefault="008E1562" w:rsidP="008E1562">
          <w:pPr>
            <w:pStyle w:val="F54535947F0C4A95BBE9CF177AE7AC5B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055B99EA38F946E4A7F3A8CD8FBA8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FAA28-5A29-4A0E-9C6F-D43DFE34EA36}"/>
      </w:docPartPr>
      <w:docPartBody>
        <w:p w:rsidR="005D3F83" w:rsidRDefault="00EE5F37" w:rsidP="00E230CE">
          <w:pPr>
            <w:pStyle w:val="055B99EA38F946E4A7F3A8CD8FBA8584"/>
          </w:pPr>
          <w:r>
            <w:t>Date:</w:t>
          </w:r>
        </w:p>
      </w:docPartBody>
    </w:docPart>
    <w:docPart>
      <w:docPartPr>
        <w:name w:val="8C3ED41CBE234CE08E307F5EA177B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BEFC1-48EE-4DC5-B7E0-F793F67FB7B5}"/>
      </w:docPartPr>
      <w:docPartBody>
        <w:p w:rsidR="005D3F83" w:rsidRDefault="00EE5F37" w:rsidP="00E230CE">
          <w:pPr>
            <w:pStyle w:val="8C3ED41CBE234CE08E307F5EA177B790"/>
          </w:pPr>
          <w:r>
            <w:t>POV Requesting:</w:t>
          </w:r>
        </w:p>
      </w:docPartBody>
    </w:docPart>
    <w:docPart>
      <w:docPartPr>
        <w:name w:val="EB680CA58593477C87017FF540E96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D9ABC-12ED-465F-AB3B-86E55043390F}"/>
      </w:docPartPr>
      <w:docPartBody>
        <w:p w:rsidR="005D3F83" w:rsidRDefault="00EE5F37" w:rsidP="00E230CE">
          <w:pPr>
            <w:pStyle w:val="EB680CA58593477C87017FF540E96D61"/>
          </w:pPr>
          <w:r>
            <w:t>POV1</w:t>
          </w:r>
        </w:p>
      </w:docPartBody>
    </w:docPart>
    <w:docPart>
      <w:docPartPr>
        <w:name w:val="2838B9635ED240AF9C837C268C8B3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4ED255-971B-4AA8-8EF7-8E97EBE12F30}"/>
      </w:docPartPr>
      <w:docPartBody>
        <w:p w:rsidR="005D3F83" w:rsidRDefault="00EE5F37" w:rsidP="00E230CE">
          <w:pPr>
            <w:pStyle w:val="2838B9635ED240AF9C837C268C8B3EB5"/>
          </w:pPr>
          <w:r>
            <w:t>POV2</w:t>
          </w:r>
        </w:p>
      </w:docPartBody>
    </w:docPart>
    <w:docPart>
      <w:docPartPr>
        <w:name w:val="A7B243512318497C9E9BD336BFF50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E7F33-830F-4CB4-8CED-41F3DD6D930D}"/>
      </w:docPartPr>
      <w:docPartBody>
        <w:p w:rsidR="005D3F83" w:rsidRDefault="00EE5F37" w:rsidP="00E230CE">
          <w:pPr>
            <w:pStyle w:val="A7B243512318497C9E9BD336BFF50516"/>
          </w:pPr>
          <w:r>
            <w:t>Period From:</w:t>
          </w:r>
        </w:p>
      </w:docPartBody>
    </w:docPart>
    <w:docPart>
      <w:docPartPr>
        <w:name w:val="3EA31B5CB0B440DE9C6507DCD5C73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5E28A-847F-4CBA-A726-4C47928E156D}"/>
      </w:docPartPr>
      <w:docPartBody>
        <w:p w:rsidR="005D3F83" w:rsidRDefault="00EE5F37" w:rsidP="00E230CE">
          <w:pPr>
            <w:pStyle w:val="3EA31B5CB0B440DE9C6507DCD5C73B00"/>
          </w:pPr>
          <w:r>
            <w:t>To:</w:t>
          </w:r>
        </w:p>
      </w:docPartBody>
    </w:docPart>
    <w:docPart>
      <w:docPartPr>
        <w:name w:val="901FED569A2D484DB48EDF90EFBA6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BF6A9-0015-4B0A-97DF-16FAC1394FA5}"/>
      </w:docPartPr>
      <w:docPartBody>
        <w:p w:rsidR="005D3F83" w:rsidRDefault="00EE5F37" w:rsidP="00E230CE">
          <w:pPr>
            <w:pStyle w:val="901FED569A2D484DB48EDF90EFBA6568"/>
          </w:pPr>
          <w:r>
            <w:t>Temporary Duty Station (if applies):</w:t>
          </w:r>
        </w:p>
      </w:docPartBody>
    </w:docPart>
    <w:docPart>
      <w:docPartPr>
        <w:name w:val="E7C1F9E424D4479F9F112F82FDA44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3B7B2-0E54-4FB0-8D4B-5C60EB208DAA}"/>
      </w:docPartPr>
      <w:docPartBody>
        <w:p w:rsidR="005D3F83" w:rsidRDefault="00EE5F37" w:rsidP="00E230CE">
          <w:pPr>
            <w:pStyle w:val="E7C1F9E424D4479F9F112F82FDA442A0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D65AE79752D24939A2A2692F55E36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8FDC1-1AEC-4502-B7D8-4CC309C7A029}"/>
      </w:docPartPr>
      <w:docPartBody>
        <w:p w:rsidR="005D3F83" w:rsidRDefault="00EE5F37" w:rsidP="00EE5F37">
          <w:pPr>
            <w:pStyle w:val="D65AE79752D24939A2A2692F55E3674A26"/>
          </w:pPr>
          <w:r>
            <w:rPr>
              <w:b/>
            </w:rPr>
            <w:t>Driver acknowledges they are aware that when using a personal vehicle for State business, their insurance is primary. Agency is responsible for verifying insurance.</w:t>
          </w:r>
        </w:p>
      </w:docPartBody>
    </w:docPart>
    <w:docPart>
      <w:docPartPr>
        <w:name w:val="E98AF9B10BA84D3083A3CAD02CCF5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84BE5-07BF-4CAD-8F72-63B537AF83B8}"/>
      </w:docPartPr>
      <w:docPartBody>
        <w:p w:rsidR="005D3F83" w:rsidRDefault="00EE5F37" w:rsidP="00E230CE">
          <w:pPr>
            <w:pStyle w:val="E98AF9B10BA84D3083A3CAD02CCF5CC0"/>
          </w:pPr>
          <w:r>
            <w:t xml:space="preserve"> </w:t>
          </w:r>
        </w:p>
      </w:docPartBody>
    </w:docPart>
    <w:docPart>
      <w:docPartPr>
        <w:name w:val="E876BED9C38F4202860A196EB73F6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95761-EA80-45C6-96CF-1058A9C02A0D}"/>
      </w:docPartPr>
      <w:docPartBody>
        <w:p w:rsidR="005D3F83" w:rsidRDefault="00EE5F37" w:rsidP="00E230CE">
          <w:pPr>
            <w:pStyle w:val="E876BED9C38F4202860A196EB73F61E8"/>
          </w:pPr>
          <w:r>
            <w:t xml:space="preserve"> </w:t>
          </w:r>
        </w:p>
      </w:docPartBody>
    </w:docPart>
    <w:docPart>
      <w:docPartPr>
        <w:name w:val="EF05951E75464FB2B1DDBF55E515A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E44FD-E9AB-471F-8ECE-14BF5C1DFDEE}"/>
      </w:docPartPr>
      <w:docPartBody>
        <w:p w:rsidR="005D3F83" w:rsidRDefault="00EE5F37" w:rsidP="00E230CE">
          <w:pPr>
            <w:pStyle w:val="EF05951E75464FB2B1DDBF55E515A3E9"/>
          </w:pPr>
          <w:r>
            <w:t xml:space="preserve"> </w:t>
          </w:r>
        </w:p>
      </w:docPartBody>
    </w:docPart>
    <w:docPart>
      <w:docPartPr>
        <w:name w:val="116CFD0E0CEA4CF5894E05C33480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5D720-A4E1-40B0-95FA-384C82469BB1}"/>
      </w:docPartPr>
      <w:docPartBody>
        <w:p w:rsidR="005D3F83" w:rsidRDefault="00EE5F37" w:rsidP="00E230CE">
          <w:pPr>
            <w:pStyle w:val="116CFD0E0CEA4CF5894E05C33480B41E"/>
          </w:pPr>
          <w:r>
            <w:t>(Authorized Agency Official)</w:t>
          </w:r>
        </w:p>
      </w:docPartBody>
    </w:docPart>
    <w:docPart>
      <w:docPartPr>
        <w:name w:val="7AF72CBD48FB48D3AFE4BC2F539C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8BEC3-6694-4E1B-82EF-E44AA0745202}"/>
      </w:docPartPr>
      <w:docPartBody>
        <w:p w:rsidR="005D3F83" w:rsidRDefault="00EE5F37" w:rsidP="00E230CE">
          <w:pPr>
            <w:pStyle w:val="7AF72CBD48FB48D3AFE4BC2F539C00E5"/>
          </w:pPr>
          <w:r>
            <w:t>Title</w:t>
          </w:r>
        </w:p>
      </w:docPartBody>
    </w:docPart>
    <w:docPart>
      <w:docPartPr>
        <w:name w:val="FA1EED4DC7B3475CAB5F362C03704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43F39-454E-4B39-8E8E-9464EB729A95}"/>
      </w:docPartPr>
      <w:docPartBody>
        <w:p w:rsidR="005D3F83" w:rsidRDefault="00EE5F37" w:rsidP="00E230CE">
          <w:pPr>
            <w:pStyle w:val="FA1EED4DC7B3475CAB5F362C03704436"/>
          </w:pPr>
          <w:r>
            <w:t>Method of Travel:</w:t>
          </w:r>
        </w:p>
      </w:docPartBody>
    </w:docPart>
    <w:docPart>
      <w:docPartPr>
        <w:name w:val="062BCF374D6644229262205208764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8B916-64F1-46C8-AB1E-2B8B2006E620}"/>
      </w:docPartPr>
      <w:docPartBody>
        <w:p w:rsidR="005D3F83" w:rsidRDefault="00EE5F37" w:rsidP="00E230CE">
          <w:pPr>
            <w:pStyle w:val="062BCF374D6644229262205208764F1B"/>
          </w:pPr>
          <w:r>
            <w:t>Director, Fleet &amp; Travel Management</w:t>
          </w:r>
        </w:p>
      </w:docPartBody>
    </w:docPart>
    <w:docPart>
      <w:docPartPr>
        <w:name w:val="02C961A0401146DCBDEBC0805AC16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9273A-3DE0-413C-9413-C2C4025629E0}"/>
      </w:docPartPr>
      <w:docPartBody>
        <w:p w:rsidR="005D3F83" w:rsidRDefault="00EE5F37" w:rsidP="00E230CE">
          <w:pPr>
            <w:pStyle w:val="02C961A0401146DCBDEBC0805AC16580"/>
          </w:pPr>
          <w:r>
            <w:t>Signature:</w:t>
          </w:r>
        </w:p>
      </w:docPartBody>
    </w:docPart>
    <w:docPart>
      <w:docPartPr>
        <w:name w:val="E4D2F6BD90AD40FCB463F5E5EB545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F939-C056-4F34-AB7D-804941CCF1C1}"/>
      </w:docPartPr>
      <w:docPartBody>
        <w:p w:rsidR="005D3F83" w:rsidRDefault="00EE5F37" w:rsidP="00E230CE">
          <w:pPr>
            <w:pStyle w:val="E4D2F6BD90AD40FCB463F5E5EB545EA0"/>
          </w:pPr>
          <w:r>
            <w:t>Signature:</w:t>
          </w:r>
        </w:p>
      </w:docPartBody>
    </w:docPart>
    <w:docPart>
      <w:docPartPr>
        <w:name w:val="6D5C09E66F6648A1AE3EF40472A42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326B0-639C-4C62-9A3E-3810C728327F}"/>
      </w:docPartPr>
      <w:docPartBody>
        <w:p w:rsidR="005D3F83" w:rsidRDefault="00EE5F37" w:rsidP="00E230CE">
          <w:pPr>
            <w:pStyle w:val="6D5C09E66F6648A1AE3EF40472A42F52"/>
          </w:pPr>
          <w:r>
            <w:t>(Location)</w:t>
          </w:r>
        </w:p>
      </w:docPartBody>
    </w:docPart>
    <w:docPart>
      <w:docPartPr>
        <w:name w:val="EB2B2A836B2943688899F47426C1B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FB046-3BB4-47E0-9570-7FE6E386C308}"/>
      </w:docPartPr>
      <w:docPartBody>
        <w:p w:rsidR="005D3F83" w:rsidRDefault="00EE5F37" w:rsidP="00E230CE">
          <w:pPr>
            <w:pStyle w:val="EB2B2A836B2943688899F47426C1B452"/>
          </w:pPr>
          <w:r>
            <w:t>(Department, Agency, Office, Institution)</w:t>
          </w:r>
        </w:p>
      </w:docPartBody>
    </w:docPart>
    <w:docPart>
      <w:docPartPr>
        <w:name w:val="93C2FC78396043FDB5BA56033B3CE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7DBBD-8D7E-4C86-9960-A8966FAF0E9E}"/>
      </w:docPartPr>
      <w:docPartBody>
        <w:p w:rsidR="005D3F83" w:rsidRDefault="00EE5F37" w:rsidP="00E230CE">
          <w:pPr>
            <w:pStyle w:val="93C2FC78396043FDB5BA56033B3CEBC7"/>
          </w:pPr>
          <w:r>
            <w:t>Date</w:t>
          </w:r>
        </w:p>
      </w:docPartBody>
    </w:docPart>
    <w:docPart>
      <w:docPartPr>
        <w:name w:val="1BA9C8E0DD01400EA244CD0E584E3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1A308-3317-4126-8875-5A4ACAEAF257}"/>
      </w:docPartPr>
      <w:docPartBody>
        <w:p w:rsidR="005D3F83" w:rsidRDefault="00EE5F37" w:rsidP="00E230CE">
          <w:pPr>
            <w:pStyle w:val="1BA9C8E0DD01400EA244CD0E584E39D7"/>
          </w:pPr>
          <w:r>
            <w:t>Driver’s Signature:</w:t>
          </w:r>
        </w:p>
      </w:docPartBody>
    </w:docPart>
    <w:docPart>
      <w:docPartPr>
        <w:name w:val="F75C22630D374B88AFB7F497CFBA9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0E7F8-5782-4186-9A4A-BCF68B843D7B}"/>
      </w:docPartPr>
      <w:docPartBody>
        <w:p w:rsidR="005D3F83" w:rsidRDefault="00EE5F37" w:rsidP="00E230CE">
          <w:pPr>
            <w:pStyle w:val="F75C22630D374B88AFB7F497CFBA9F82"/>
          </w:pPr>
          <w:r w:rsidRPr="00222F91">
            <w:t>No</w:t>
          </w:r>
        </w:p>
      </w:docPartBody>
    </w:docPart>
    <w:docPart>
      <w:docPartPr>
        <w:name w:val="6AC4DEF1FAF441D0A4F56F6E5A10F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2C75D-E2E6-4E27-A36A-709F2FD4D24B}"/>
      </w:docPartPr>
      <w:docPartBody>
        <w:p w:rsidR="005D3F83" w:rsidRDefault="00EE5F37" w:rsidP="00E230CE">
          <w:pPr>
            <w:pStyle w:val="6AC4DEF1FAF441D0A4F56F6E5A10F0D7"/>
          </w:pPr>
          <w:r>
            <w:t>Yes</w:t>
          </w:r>
        </w:p>
      </w:docPartBody>
    </w:docPart>
    <w:docPart>
      <w:docPartPr>
        <w:name w:val="2D8767A1225043FF9EAB66C106463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EB7F3-9BB1-4556-A969-9E01FE2CE80D}"/>
      </w:docPartPr>
      <w:docPartBody>
        <w:p w:rsidR="007A4B76" w:rsidRDefault="005D3F83" w:rsidP="005D3F83">
          <w:pPr>
            <w:pStyle w:val="2D8767A1225043FF9EAB66C10646309E"/>
          </w:pPr>
          <w:r w:rsidRPr="0000345A">
            <w:rPr>
              <w:rStyle w:val="PlaceholderText"/>
            </w:rPr>
            <w:t>Click or tap to enter a date.</w:t>
          </w:r>
        </w:p>
      </w:docPartBody>
    </w:docPart>
    <w:docPart>
      <w:docPartPr>
        <w:name w:val="989FE5C6D2CB4C3FB73FB4BD1C507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04066-11A5-4221-BB69-C9A155B879C7}"/>
      </w:docPartPr>
      <w:docPartBody>
        <w:p w:rsidR="007A4B76" w:rsidRDefault="00EE5F37" w:rsidP="005D3F83">
          <w:pPr>
            <w:pStyle w:val="989FE5C6D2CB4C3FB73FB4BD1C507896"/>
          </w:pPr>
          <w:r>
            <w:t>Reason for request:</w:t>
          </w:r>
        </w:p>
      </w:docPartBody>
    </w:docPart>
    <w:docPart>
      <w:docPartPr>
        <w:name w:val="D3EA02C264BC448492A3E88660941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FDCE5-99BA-486F-9021-F21D17456710}"/>
      </w:docPartPr>
      <w:docPartBody>
        <w:p w:rsidR="007A4B76" w:rsidRDefault="00EE5F37" w:rsidP="005D3F83">
          <w:pPr>
            <w:pStyle w:val="D3EA02C264BC448492A3E88660941404"/>
          </w:pPr>
          <w:r>
            <w:t xml:space="preserve">                                                                                                                               </w:t>
          </w:r>
        </w:p>
      </w:docPartBody>
    </w:docPart>
    <w:docPart>
      <w:docPartPr>
        <w:name w:val="EDC2FCDE4CC94075AE64EFE8CFBB7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806D0A-4888-40BC-8186-514BC7D79294}"/>
      </w:docPartPr>
      <w:docPartBody>
        <w:p w:rsidR="007A5B67" w:rsidRDefault="00EE5F37" w:rsidP="007A4B76">
          <w:pPr>
            <w:pStyle w:val="EDC2FCDE4CC94075AE64EFE8CFBB7D58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308E5B8740C94AE289B390D0F6BCB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9A8DD-FB1E-4DA0-9F29-6418C116ACDE}"/>
      </w:docPartPr>
      <w:docPartBody>
        <w:p w:rsidR="00057330" w:rsidRDefault="00EE5F37" w:rsidP="00EE5F37">
          <w:pPr>
            <w:pStyle w:val="308E5B8740C94AE289B390D0F6BCBF4A"/>
          </w:pPr>
          <w:r>
            <w:t>Name of Employee Requesting:</w:t>
          </w:r>
        </w:p>
      </w:docPartBody>
    </w:docPart>
    <w:docPart>
      <w:docPartPr>
        <w:name w:val="247E134B056B4791A7EB548323588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5D2DA-D5FB-42E3-BA47-AD03A40A05EF}"/>
      </w:docPartPr>
      <w:docPartBody>
        <w:p w:rsidR="00057330" w:rsidRDefault="00EE5F37" w:rsidP="00EE5F37">
          <w:pPr>
            <w:pStyle w:val="247E134B056B4791A7EB5483235889A6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A139433CD45C49E7BCD091655922D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740A3-A0B6-4FFC-929B-29161EB36E49}"/>
      </w:docPartPr>
      <w:docPartBody>
        <w:p w:rsidR="00057330" w:rsidRDefault="00EE5F37" w:rsidP="00EE5F37">
          <w:pPr>
            <w:pStyle w:val="A139433CD45C49E7BCD091655922DDA3"/>
          </w:pPr>
          <w:r>
            <w:t>Miles from nearest State Motor Pool:</w:t>
          </w:r>
        </w:p>
      </w:docPartBody>
    </w:docPart>
    <w:docPart>
      <w:docPartPr>
        <w:name w:val="980F3D06745E4D33947FDEAAAB508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9A17D-313C-4094-84F4-19E072AEC3F0}"/>
      </w:docPartPr>
      <w:docPartBody>
        <w:p w:rsidR="00057330" w:rsidRDefault="00EE5F37" w:rsidP="00EE5F37">
          <w:pPr>
            <w:pStyle w:val="980F3D06745E4D33947FDEAAAB508F1B"/>
          </w:pPr>
          <w:r>
            <w:t xml:space="preserve">                                                                                                 </w:t>
          </w:r>
        </w:p>
      </w:docPartBody>
    </w:docPart>
    <w:docPart>
      <w:docPartPr>
        <w:name w:val="7FF9A9E74DA544979A35193893B60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1B5C1-7F67-4741-BA3C-A8BF83929540}"/>
      </w:docPartPr>
      <w:docPartBody>
        <w:p w:rsidR="00057330" w:rsidRDefault="00EE5F37" w:rsidP="00EE5F37">
          <w:pPr>
            <w:pStyle w:val="7FF9A9E74DA544979A35193893B60119"/>
          </w:pPr>
          <w:r>
            <w:t xml:space="preserve"> </w:t>
          </w:r>
        </w:p>
      </w:docPartBody>
    </w:docPart>
    <w:docPart>
      <w:docPartPr>
        <w:name w:val="54F301FB6FE14F5295585A2EB2802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9155C-55E6-47BE-824F-4CEE0F9FA4AA}"/>
      </w:docPartPr>
      <w:docPartBody>
        <w:p w:rsidR="00057330" w:rsidRDefault="00EE5F37" w:rsidP="00EE5F37">
          <w:pPr>
            <w:pStyle w:val="54F301FB6FE14F5295585A2EB2802724"/>
          </w:pPr>
          <w: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6F"/>
    <w:rsid w:val="00057330"/>
    <w:rsid w:val="001818BE"/>
    <w:rsid w:val="00263E6F"/>
    <w:rsid w:val="003F1B79"/>
    <w:rsid w:val="0040126D"/>
    <w:rsid w:val="005B37F6"/>
    <w:rsid w:val="005D3F83"/>
    <w:rsid w:val="006E2A96"/>
    <w:rsid w:val="007A4B76"/>
    <w:rsid w:val="007A5B67"/>
    <w:rsid w:val="00876CB6"/>
    <w:rsid w:val="008E1562"/>
    <w:rsid w:val="00CC29EF"/>
    <w:rsid w:val="00E230CE"/>
    <w:rsid w:val="00E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D5166F616D459E86777898D0B0A9E3">
    <w:name w:val="DED5166F616D459E86777898D0B0A9E3"/>
  </w:style>
  <w:style w:type="paragraph" w:customStyle="1" w:styleId="9DA1B8BB058E4D5F8B816242AA8C76B9">
    <w:name w:val="9DA1B8BB058E4D5F8B816242AA8C76B9"/>
  </w:style>
  <w:style w:type="paragraph" w:customStyle="1" w:styleId="90FC24D539F3418783719D80793417E3">
    <w:name w:val="90FC24D539F3418783719D80793417E3"/>
  </w:style>
  <w:style w:type="paragraph" w:customStyle="1" w:styleId="6DB2E4D09E554B80A4BB0E95A0BC57E7">
    <w:name w:val="6DB2E4D09E554B80A4BB0E95A0BC57E7"/>
  </w:style>
  <w:style w:type="paragraph" w:customStyle="1" w:styleId="A53697D1DF3C4B51851BCDA228F6C751">
    <w:name w:val="A53697D1DF3C4B51851BCDA228F6C751"/>
  </w:style>
  <w:style w:type="paragraph" w:customStyle="1" w:styleId="064A27D8315C4FE68633B6E6874A62C5">
    <w:name w:val="064A27D8315C4FE68633B6E6874A62C5"/>
  </w:style>
  <w:style w:type="paragraph" w:customStyle="1" w:styleId="6275792261464EA08FDDC3772A1E9F8A">
    <w:name w:val="6275792261464EA08FDDC3772A1E9F8A"/>
  </w:style>
  <w:style w:type="paragraph" w:customStyle="1" w:styleId="930938D82C2D4B45889151E486241CAC">
    <w:name w:val="930938D82C2D4B45889151E486241CAC"/>
  </w:style>
  <w:style w:type="paragraph" w:customStyle="1" w:styleId="F133DE41C7894534AC3019EA5BEBEAB9">
    <w:name w:val="F133DE41C7894534AC3019EA5BEBEAB9"/>
  </w:style>
  <w:style w:type="paragraph" w:customStyle="1" w:styleId="51BEAF12E89A4C2DADF203041BDCFC2E">
    <w:name w:val="51BEAF12E89A4C2DADF203041BDCFC2E"/>
  </w:style>
  <w:style w:type="paragraph" w:customStyle="1" w:styleId="429FC67169104788A8E69441BE5B2F05">
    <w:name w:val="429FC67169104788A8E69441BE5B2F05"/>
  </w:style>
  <w:style w:type="paragraph" w:customStyle="1" w:styleId="45A292189A4641208899503C7E892A95">
    <w:name w:val="45A292189A4641208899503C7E892A95"/>
  </w:style>
  <w:style w:type="paragraph" w:customStyle="1" w:styleId="27F283A8BD5943A2AF96C1D3A915B7E1">
    <w:name w:val="27F283A8BD5943A2AF96C1D3A915B7E1"/>
  </w:style>
  <w:style w:type="paragraph" w:customStyle="1" w:styleId="0B170E86BC3046B0BDAD0BB2F48F8E49">
    <w:name w:val="0B170E86BC3046B0BDAD0BB2F48F8E49"/>
  </w:style>
  <w:style w:type="paragraph" w:customStyle="1" w:styleId="64D9F5E9CFCF435EBB3D9C26FDB7B7C2">
    <w:name w:val="64D9F5E9CFCF435EBB3D9C26FDB7B7C2"/>
  </w:style>
  <w:style w:type="paragraph" w:customStyle="1" w:styleId="972CFA6CFDA24BFE9B0CF6760E223BCF">
    <w:name w:val="972CFA6CFDA24BFE9B0CF6760E223BCF"/>
  </w:style>
  <w:style w:type="paragraph" w:customStyle="1" w:styleId="70DD0B937DEF476F8751F148263530D4">
    <w:name w:val="70DD0B937DEF476F8751F148263530D4"/>
  </w:style>
  <w:style w:type="paragraph" w:customStyle="1" w:styleId="E8735511CCC64E95812C28A46285E756">
    <w:name w:val="E8735511CCC64E95812C28A46285E756"/>
  </w:style>
  <w:style w:type="paragraph" w:customStyle="1" w:styleId="1504369411D4472C9A517F853AC34936">
    <w:name w:val="1504369411D4472C9A517F853AC34936"/>
  </w:style>
  <w:style w:type="paragraph" w:customStyle="1" w:styleId="A9F3C10F35594B7A9C8E6D964DA0C8C3">
    <w:name w:val="A9F3C10F35594B7A9C8E6D964DA0C8C3"/>
    <w:rsid w:val="00263E6F"/>
  </w:style>
  <w:style w:type="paragraph" w:customStyle="1" w:styleId="E83F26F0B30A436AB73E5A0AFA7A3FD2">
    <w:name w:val="E83F26F0B30A436AB73E5A0AFA7A3FD2"/>
    <w:rsid w:val="00263E6F"/>
  </w:style>
  <w:style w:type="paragraph" w:customStyle="1" w:styleId="F8E3B9FC8924472EA07FFFAAF1735B61">
    <w:name w:val="F8E3B9FC8924472EA07FFFAAF1735B61"/>
    <w:rsid w:val="00263E6F"/>
  </w:style>
  <w:style w:type="paragraph" w:customStyle="1" w:styleId="1F4E859E8C1945F8A35D8968684A4203">
    <w:name w:val="1F4E859E8C1945F8A35D8968684A4203"/>
    <w:rsid w:val="00263E6F"/>
  </w:style>
  <w:style w:type="paragraph" w:customStyle="1" w:styleId="E52F4F4C426F43FBBF63EE5C2819C635">
    <w:name w:val="E52F4F4C426F43FBBF63EE5C2819C635"/>
    <w:rsid w:val="00263E6F"/>
  </w:style>
  <w:style w:type="paragraph" w:customStyle="1" w:styleId="F2F63442FD31436E9953D8C3CF6FA5BB">
    <w:name w:val="F2F63442FD31436E9953D8C3CF6FA5BB"/>
    <w:rsid w:val="00263E6F"/>
  </w:style>
  <w:style w:type="paragraph" w:customStyle="1" w:styleId="6F36A1ECCEFA4CD8A2C4D9F6C29A6A13">
    <w:name w:val="6F36A1ECCEFA4CD8A2C4D9F6C29A6A13"/>
    <w:rsid w:val="00263E6F"/>
  </w:style>
  <w:style w:type="paragraph" w:customStyle="1" w:styleId="2CB801BB812D42F98473ED704AE73DA8">
    <w:name w:val="2CB801BB812D42F98473ED704AE73DA8"/>
    <w:rsid w:val="00263E6F"/>
  </w:style>
  <w:style w:type="paragraph" w:customStyle="1" w:styleId="F22A9ACB2DB64598818FA10CCA864D6D">
    <w:name w:val="F22A9ACB2DB64598818FA10CCA864D6D"/>
    <w:rsid w:val="00263E6F"/>
  </w:style>
  <w:style w:type="paragraph" w:customStyle="1" w:styleId="BF7E84422313497E84A18F9B60365FE1">
    <w:name w:val="BF7E84422313497E84A18F9B60365FE1"/>
    <w:rsid w:val="00263E6F"/>
  </w:style>
  <w:style w:type="paragraph" w:customStyle="1" w:styleId="A3EF73F777E8461D89F756A42875D697">
    <w:name w:val="A3EF73F777E8461D89F756A42875D697"/>
    <w:rsid w:val="00263E6F"/>
  </w:style>
  <w:style w:type="paragraph" w:customStyle="1" w:styleId="45E7DA9137AB4E278CC2D41181F3A008">
    <w:name w:val="45E7DA9137AB4E278CC2D41181F3A008"/>
    <w:rsid w:val="00263E6F"/>
  </w:style>
  <w:style w:type="paragraph" w:customStyle="1" w:styleId="EA64B2AEB7B74BB392A75F4804D0CB33">
    <w:name w:val="EA64B2AEB7B74BB392A75F4804D0CB33"/>
    <w:rsid w:val="00263E6F"/>
  </w:style>
  <w:style w:type="paragraph" w:customStyle="1" w:styleId="9EAA447EF9574CD8BB05D9EACE6F0C2D">
    <w:name w:val="9EAA447EF9574CD8BB05D9EACE6F0C2D"/>
    <w:rsid w:val="00263E6F"/>
  </w:style>
  <w:style w:type="paragraph" w:customStyle="1" w:styleId="99ABCBE90E0E4D9182F4102F5380A211">
    <w:name w:val="99ABCBE90E0E4D9182F4102F5380A211"/>
    <w:rsid w:val="00263E6F"/>
  </w:style>
  <w:style w:type="paragraph" w:customStyle="1" w:styleId="749F749172B24DC3BDEE8375019282BB">
    <w:name w:val="749F749172B24DC3BDEE8375019282BB"/>
    <w:rsid w:val="00263E6F"/>
  </w:style>
  <w:style w:type="paragraph" w:customStyle="1" w:styleId="BEC3CA34A16F45DF9F94EECDF6A7D951">
    <w:name w:val="BEC3CA34A16F45DF9F94EECDF6A7D951"/>
    <w:rsid w:val="00263E6F"/>
  </w:style>
  <w:style w:type="paragraph" w:customStyle="1" w:styleId="B18741017655408CA8F85CFD7C1ED7D5">
    <w:name w:val="B18741017655408CA8F85CFD7C1ED7D5"/>
    <w:rsid w:val="00263E6F"/>
  </w:style>
  <w:style w:type="paragraph" w:customStyle="1" w:styleId="F8D342F7CC094A6182B893B0D2A2A2D4">
    <w:name w:val="F8D342F7CC094A6182B893B0D2A2A2D4"/>
    <w:rsid w:val="00263E6F"/>
  </w:style>
  <w:style w:type="paragraph" w:customStyle="1" w:styleId="762957FFA7F2453C9D476E4BAC3FFE0F">
    <w:name w:val="762957FFA7F2453C9D476E4BAC3FFE0F"/>
    <w:rsid w:val="00263E6F"/>
  </w:style>
  <w:style w:type="paragraph" w:customStyle="1" w:styleId="88788278982E4D7B967A09AF9360881A">
    <w:name w:val="88788278982E4D7B967A09AF9360881A"/>
    <w:rsid w:val="00263E6F"/>
  </w:style>
  <w:style w:type="paragraph" w:customStyle="1" w:styleId="D8AFEC7225004453B9DC66DBDAA355EF">
    <w:name w:val="D8AFEC7225004453B9DC66DBDAA355EF"/>
    <w:rsid w:val="00263E6F"/>
  </w:style>
  <w:style w:type="paragraph" w:customStyle="1" w:styleId="87072EE3A3D94F12B2443170DA8CBCEF">
    <w:name w:val="87072EE3A3D94F12B2443170DA8CBCEF"/>
    <w:rsid w:val="00263E6F"/>
  </w:style>
  <w:style w:type="paragraph" w:customStyle="1" w:styleId="CF233E1719F8446F9C09D902CF2C1D5A">
    <w:name w:val="CF233E1719F8446F9C09D902CF2C1D5A"/>
    <w:rsid w:val="00263E6F"/>
  </w:style>
  <w:style w:type="paragraph" w:customStyle="1" w:styleId="215EDF88E3D640A187D5967BD81C2B4D">
    <w:name w:val="215EDF88E3D640A187D5967BD81C2B4D"/>
    <w:rsid w:val="00263E6F"/>
  </w:style>
  <w:style w:type="paragraph" w:customStyle="1" w:styleId="79E6F7B669BE455AA51DC949CDA6E1CB">
    <w:name w:val="79E6F7B669BE455AA51DC949CDA6E1CB"/>
    <w:rsid w:val="00263E6F"/>
  </w:style>
  <w:style w:type="paragraph" w:customStyle="1" w:styleId="73B83A54277147918D28275318C0AC6C">
    <w:name w:val="73B83A54277147918D28275318C0AC6C"/>
    <w:rsid w:val="00263E6F"/>
  </w:style>
  <w:style w:type="paragraph" w:customStyle="1" w:styleId="6E1C61B05DC346F188987352EBF0E8B8">
    <w:name w:val="6E1C61B05DC346F188987352EBF0E8B8"/>
    <w:rsid w:val="00263E6F"/>
  </w:style>
  <w:style w:type="paragraph" w:customStyle="1" w:styleId="8871A856E477448A96989C3F4F3ED334">
    <w:name w:val="8871A856E477448A96989C3F4F3ED334"/>
    <w:rsid w:val="00263E6F"/>
  </w:style>
  <w:style w:type="paragraph" w:customStyle="1" w:styleId="1254F50B94FA4CAE9A4F97F798C3A2E6">
    <w:name w:val="1254F50B94FA4CAE9A4F97F798C3A2E6"/>
    <w:rsid w:val="00263E6F"/>
  </w:style>
  <w:style w:type="paragraph" w:customStyle="1" w:styleId="113B39607C7C4DE4A9AB4C7AB383321D">
    <w:name w:val="113B39607C7C4DE4A9AB4C7AB383321D"/>
    <w:rsid w:val="00263E6F"/>
  </w:style>
  <w:style w:type="paragraph" w:customStyle="1" w:styleId="FD7DC112649047DD95EA977675A784A7">
    <w:name w:val="FD7DC112649047DD95EA977675A784A7"/>
    <w:rsid w:val="00263E6F"/>
  </w:style>
  <w:style w:type="paragraph" w:customStyle="1" w:styleId="3AC5F2699E2D47BF89AB444B16FA36CF">
    <w:name w:val="3AC5F2699E2D47BF89AB444B16FA36CF"/>
    <w:rsid w:val="00263E6F"/>
  </w:style>
  <w:style w:type="paragraph" w:customStyle="1" w:styleId="0935024FD9DF490C9809506310E12032">
    <w:name w:val="0935024FD9DF490C9809506310E12032"/>
    <w:rsid w:val="00263E6F"/>
  </w:style>
  <w:style w:type="paragraph" w:customStyle="1" w:styleId="C49412C999E7407F9CF6814E343F9BAE">
    <w:name w:val="C49412C999E7407F9CF6814E343F9BAE"/>
    <w:rsid w:val="00263E6F"/>
  </w:style>
  <w:style w:type="paragraph" w:customStyle="1" w:styleId="B52626E833964A2BB5C3B7A0FF7A7505">
    <w:name w:val="B52626E833964A2BB5C3B7A0FF7A7505"/>
    <w:rsid w:val="00263E6F"/>
  </w:style>
  <w:style w:type="paragraph" w:customStyle="1" w:styleId="089CFDB356574427BA85C2D63AFA8425">
    <w:name w:val="089CFDB356574427BA85C2D63AFA8425"/>
    <w:rsid w:val="00263E6F"/>
  </w:style>
  <w:style w:type="paragraph" w:customStyle="1" w:styleId="E427746B600D4D7CA0673160B0333A5C">
    <w:name w:val="E427746B600D4D7CA0673160B0333A5C"/>
    <w:rsid w:val="00263E6F"/>
  </w:style>
  <w:style w:type="paragraph" w:customStyle="1" w:styleId="52FACD1477224AAEBD3BD63F2A8D5102">
    <w:name w:val="52FACD1477224AAEBD3BD63F2A8D5102"/>
    <w:rsid w:val="00263E6F"/>
  </w:style>
  <w:style w:type="paragraph" w:customStyle="1" w:styleId="C7F9CED2720648A4BA64F7C97D900223">
    <w:name w:val="C7F9CED2720648A4BA64F7C97D900223"/>
    <w:rsid w:val="00263E6F"/>
  </w:style>
  <w:style w:type="paragraph" w:customStyle="1" w:styleId="1E1A02AC40B14823915F2DEDFCD0A222">
    <w:name w:val="1E1A02AC40B14823915F2DEDFCD0A222"/>
    <w:rsid w:val="00263E6F"/>
  </w:style>
  <w:style w:type="paragraph" w:customStyle="1" w:styleId="BBD80A699CE64B8BA217409ABA3B319D">
    <w:name w:val="BBD80A699CE64B8BA217409ABA3B319D"/>
    <w:rsid w:val="00263E6F"/>
  </w:style>
  <w:style w:type="paragraph" w:customStyle="1" w:styleId="847A121E550E44A8B8B3B2CC7D0CD5C9">
    <w:name w:val="847A121E550E44A8B8B3B2CC7D0CD5C9"/>
    <w:rsid w:val="00263E6F"/>
  </w:style>
  <w:style w:type="paragraph" w:customStyle="1" w:styleId="2A96EFF650174D1F8C841E02269F21A5">
    <w:name w:val="2A96EFF650174D1F8C841E02269F21A5"/>
    <w:rsid w:val="00263E6F"/>
  </w:style>
  <w:style w:type="paragraph" w:customStyle="1" w:styleId="8F00DFBF3512489D80F1A344B02AFCD6">
    <w:name w:val="8F00DFBF3512489D80F1A344B02AFCD6"/>
    <w:rsid w:val="00263E6F"/>
  </w:style>
  <w:style w:type="paragraph" w:customStyle="1" w:styleId="6BDB9AF5C4334547A418090C80A0D60B">
    <w:name w:val="6BDB9AF5C4334547A418090C80A0D60B"/>
    <w:rsid w:val="00263E6F"/>
  </w:style>
  <w:style w:type="paragraph" w:customStyle="1" w:styleId="0A4381F3A245460A8A28F69FF24ABFAE">
    <w:name w:val="0A4381F3A245460A8A28F69FF24ABFAE"/>
    <w:rsid w:val="00263E6F"/>
  </w:style>
  <w:style w:type="paragraph" w:customStyle="1" w:styleId="4A3387B715264578A5B0FD3926AB4695">
    <w:name w:val="4A3387B715264578A5B0FD3926AB4695"/>
    <w:rsid w:val="00263E6F"/>
  </w:style>
  <w:style w:type="paragraph" w:customStyle="1" w:styleId="AE90C18F7AF04C2BACFE65A7AFA87E0C">
    <w:name w:val="AE90C18F7AF04C2BACFE65A7AFA87E0C"/>
    <w:rsid w:val="00263E6F"/>
  </w:style>
  <w:style w:type="paragraph" w:customStyle="1" w:styleId="BC308CC2F7704CCE96A7644EFB8A0C49">
    <w:name w:val="BC308CC2F7704CCE96A7644EFB8A0C49"/>
    <w:rsid w:val="00263E6F"/>
  </w:style>
  <w:style w:type="paragraph" w:customStyle="1" w:styleId="2A228404E3014166B017F89F06DCD636">
    <w:name w:val="2A228404E3014166B017F89F06DCD636"/>
    <w:rsid w:val="00263E6F"/>
  </w:style>
  <w:style w:type="paragraph" w:customStyle="1" w:styleId="029B77412A0343359D5B240843DC20FC">
    <w:name w:val="029B77412A0343359D5B240843DC20FC"/>
    <w:rsid w:val="00263E6F"/>
  </w:style>
  <w:style w:type="paragraph" w:customStyle="1" w:styleId="7392F80B7DD54296BCF38CB1D3D55271">
    <w:name w:val="7392F80B7DD54296BCF38CB1D3D55271"/>
    <w:rsid w:val="00263E6F"/>
  </w:style>
  <w:style w:type="paragraph" w:customStyle="1" w:styleId="2DFDBEE5D601466F907A9482986BBE99">
    <w:name w:val="2DFDBEE5D601466F907A9482986BBE99"/>
    <w:rsid w:val="00263E6F"/>
  </w:style>
  <w:style w:type="paragraph" w:customStyle="1" w:styleId="595597649E5F4282830BBAE4EE67DB12">
    <w:name w:val="595597649E5F4282830BBAE4EE67DB12"/>
    <w:rsid w:val="00263E6F"/>
  </w:style>
  <w:style w:type="paragraph" w:customStyle="1" w:styleId="32492D47275E4DC482FF71B7A0BA8F72">
    <w:name w:val="32492D47275E4DC482FF71B7A0BA8F72"/>
    <w:rsid w:val="00263E6F"/>
  </w:style>
  <w:style w:type="paragraph" w:customStyle="1" w:styleId="DD9E4BBAA72A451D99FC390925A32A53">
    <w:name w:val="DD9E4BBAA72A451D99FC390925A32A53"/>
    <w:rsid w:val="00263E6F"/>
  </w:style>
  <w:style w:type="paragraph" w:customStyle="1" w:styleId="CAF8A6D410824657A9F6894FBD94B52E">
    <w:name w:val="CAF8A6D410824657A9F6894FBD94B52E"/>
    <w:rsid w:val="00263E6F"/>
  </w:style>
  <w:style w:type="paragraph" w:customStyle="1" w:styleId="FB85407CDCAA4F17AB880285EDB45731">
    <w:name w:val="FB85407CDCAA4F17AB880285EDB45731"/>
    <w:rsid w:val="00263E6F"/>
  </w:style>
  <w:style w:type="paragraph" w:customStyle="1" w:styleId="F8509BA247D2439BA3069C0A1523BEFE">
    <w:name w:val="F8509BA247D2439BA3069C0A1523BEFE"/>
    <w:rsid w:val="00263E6F"/>
  </w:style>
  <w:style w:type="paragraph" w:customStyle="1" w:styleId="3E8B415CD75641E095E85759A014EFF9">
    <w:name w:val="3E8B415CD75641E095E85759A014EFF9"/>
    <w:rsid w:val="00263E6F"/>
  </w:style>
  <w:style w:type="paragraph" w:customStyle="1" w:styleId="F9BA5EC01CCF4C4DBAFF18CCF29A0077">
    <w:name w:val="F9BA5EC01CCF4C4DBAFF18CCF29A0077"/>
    <w:rsid w:val="00263E6F"/>
  </w:style>
  <w:style w:type="paragraph" w:customStyle="1" w:styleId="24750697D32542239E469B241F8D70A4">
    <w:name w:val="24750697D32542239E469B241F8D70A4"/>
    <w:rsid w:val="00263E6F"/>
  </w:style>
  <w:style w:type="paragraph" w:customStyle="1" w:styleId="021208A67EA24632B8AE370A1E7F622A">
    <w:name w:val="021208A67EA24632B8AE370A1E7F622A"/>
    <w:rsid w:val="00263E6F"/>
  </w:style>
  <w:style w:type="paragraph" w:customStyle="1" w:styleId="E6A2D073A39C4D469CA1B5434EF77FED">
    <w:name w:val="E6A2D073A39C4D469CA1B5434EF77FED"/>
    <w:rsid w:val="00263E6F"/>
  </w:style>
  <w:style w:type="paragraph" w:customStyle="1" w:styleId="186BD554A15B4D129CCA1658D9CAAE8F">
    <w:name w:val="186BD554A15B4D129CCA1658D9CAAE8F"/>
    <w:rsid w:val="00263E6F"/>
  </w:style>
  <w:style w:type="paragraph" w:customStyle="1" w:styleId="58F9491DC96C4EB29EA7275237BF1CB5">
    <w:name w:val="58F9491DC96C4EB29EA7275237BF1CB5"/>
    <w:rsid w:val="00263E6F"/>
  </w:style>
  <w:style w:type="character" w:styleId="PlaceholderText">
    <w:name w:val="Placeholder Text"/>
    <w:basedOn w:val="DefaultParagraphFont"/>
    <w:uiPriority w:val="99"/>
    <w:semiHidden/>
    <w:rsid w:val="00EE5F37"/>
    <w:rPr>
      <w:color w:val="808080"/>
    </w:rPr>
  </w:style>
  <w:style w:type="paragraph" w:customStyle="1" w:styleId="87072EE3A3D94F12B2443170DA8CBCEF1">
    <w:name w:val="87072EE3A3D94F12B2443170DA8CBCEF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">
    <w:name w:val="32492D47275E4DC482FF71B7A0BA8F72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FCFC7484AD4E268D04E46F13F459F3">
    <w:name w:val="D8FCFC7484AD4E268D04E46F13F459F3"/>
    <w:rsid w:val="00263E6F"/>
  </w:style>
  <w:style w:type="paragraph" w:customStyle="1" w:styleId="32C02A4B6DA14D61A92D05A4ECE09989">
    <w:name w:val="32C02A4B6DA14D61A92D05A4ECE09989"/>
    <w:rsid w:val="00263E6F"/>
  </w:style>
  <w:style w:type="paragraph" w:customStyle="1" w:styleId="87072EE3A3D94F12B2443170DA8CBCEF2">
    <w:name w:val="87072EE3A3D94F12B2443170DA8CBCEF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">
    <w:name w:val="32492D47275E4DC482FF71B7A0BA8F72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B7B40E2826249928270BB8057F9382D">
    <w:name w:val="2B7B40E2826249928270BB8057F9382D"/>
    <w:rsid w:val="00263E6F"/>
  </w:style>
  <w:style w:type="paragraph" w:customStyle="1" w:styleId="B5BA4FBF087542B6B0BE4664184705AF">
    <w:name w:val="B5BA4FBF087542B6B0BE4664184705AF"/>
    <w:rsid w:val="00263E6F"/>
  </w:style>
  <w:style w:type="paragraph" w:customStyle="1" w:styleId="E3FB373FBAFD46A1AEACCBEA3DD913E7">
    <w:name w:val="E3FB373FBAFD46A1AEACCBEA3DD913E7"/>
    <w:rsid w:val="00263E6F"/>
  </w:style>
  <w:style w:type="paragraph" w:customStyle="1" w:styleId="51FFE32FF10D45CD917FB28BF7359B57">
    <w:name w:val="51FFE32FF10D45CD917FB28BF7359B57"/>
    <w:rsid w:val="00263E6F"/>
  </w:style>
  <w:style w:type="paragraph" w:customStyle="1" w:styleId="87072EE3A3D94F12B2443170DA8CBCEF3">
    <w:name w:val="87072EE3A3D94F12B2443170DA8CBCEF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3">
    <w:name w:val="32492D47275E4DC482FF71B7A0BA8F72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4">
    <w:name w:val="87072EE3A3D94F12B2443170DA8CBCEF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4">
    <w:name w:val="32492D47275E4DC482FF71B7A0BA8F72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5">
    <w:name w:val="87072EE3A3D94F12B2443170DA8CBCEF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5">
    <w:name w:val="32492D47275E4DC482FF71B7A0BA8F72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6">
    <w:name w:val="87072EE3A3D94F12B2443170DA8CBCEF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">
    <w:name w:val="D8AFEC7225004453B9DC66DBDAA355EF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6">
    <w:name w:val="32492D47275E4DC482FF71B7A0BA8F72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7">
    <w:name w:val="87072EE3A3D94F12B2443170DA8CBCEF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2">
    <w:name w:val="D8AFEC7225004453B9DC66DBDAA355EF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7">
    <w:name w:val="32492D47275E4DC482FF71B7A0BA8F72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8">
    <w:name w:val="87072EE3A3D94F12B2443170DA8CBCEF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3">
    <w:name w:val="D8AFEC7225004453B9DC66DBDAA355EF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8">
    <w:name w:val="32492D47275E4DC482FF71B7A0BA8F72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9">
    <w:name w:val="87072EE3A3D94F12B2443170DA8CBCEF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4">
    <w:name w:val="D8AFEC7225004453B9DC66DBDAA355EF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9">
    <w:name w:val="32492D47275E4DC482FF71B7A0BA8F72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0">
    <w:name w:val="87072EE3A3D94F12B2443170DA8CBCEF1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5">
    <w:name w:val="D8AFEC7225004453B9DC66DBDAA355EF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0">
    <w:name w:val="32492D47275E4DC482FF71B7A0BA8F721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398EE72F9784895BFE79432A1E6F96E">
    <w:name w:val="1398EE72F9784895BFE79432A1E6F96E"/>
    <w:rsid w:val="00263E6F"/>
  </w:style>
  <w:style w:type="paragraph" w:customStyle="1" w:styleId="659BE121CD1E4CD4843530C2D9C6A2F4">
    <w:name w:val="659BE121CD1E4CD4843530C2D9C6A2F4"/>
    <w:rsid w:val="00263E6F"/>
  </w:style>
  <w:style w:type="paragraph" w:customStyle="1" w:styleId="87072EE3A3D94F12B2443170DA8CBCEF11">
    <w:name w:val="87072EE3A3D94F12B2443170DA8CBCEF1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6">
    <w:name w:val="D8AFEC7225004453B9DC66DBDAA355EF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2">
    <w:name w:val="87072EE3A3D94F12B2443170DA8CBCEF1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7">
    <w:name w:val="D8AFEC7225004453B9DC66DBDAA355EF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3">
    <w:name w:val="87072EE3A3D94F12B2443170DA8CBCEF1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8">
    <w:name w:val="D8AFEC7225004453B9DC66DBDAA355EF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1">
    <w:name w:val="32492D47275E4DC482FF71B7A0BA8F721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147DBB39959452FBFF5683FFC0EE947">
    <w:name w:val="3147DBB39959452FBFF5683FFC0EE947"/>
    <w:rsid w:val="00263E6F"/>
  </w:style>
  <w:style w:type="paragraph" w:customStyle="1" w:styleId="004E638F684E4A3ABE8BECFA5FFCB503">
    <w:name w:val="004E638F684E4A3ABE8BECFA5FFCB503"/>
    <w:rsid w:val="00263E6F"/>
  </w:style>
  <w:style w:type="paragraph" w:customStyle="1" w:styleId="21F4E607BA794F73933F8DD36D4193AD">
    <w:name w:val="21F4E607BA794F73933F8DD36D4193AD"/>
    <w:rsid w:val="00263E6F"/>
  </w:style>
  <w:style w:type="paragraph" w:customStyle="1" w:styleId="CD3BFEC1E456414BAE288EEF9A6DF58F">
    <w:name w:val="CD3BFEC1E456414BAE288EEF9A6DF58F"/>
    <w:rsid w:val="00263E6F"/>
  </w:style>
  <w:style w:type="paragraph" w:customStyle="1" w:styleId="7267A23B8BAD491B9C8D2335E4CABE71">
    <w:name w:val="7267A23B8BAD491B9C8D2335E4CABE71"/>
    <w:rsid w:val="00263E6F"/>
  </w:style>
  <w:style w:type="paragraph" w:customStyle="1" w:styleId="87072EE3A3D94F12B2443170DA8CBCEF14">
    <w:name w:val="87072EE3A3D94F12B2443170DA8CBCEF1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9">
    <w:name w:val="D8AFEC7225004453B9DC66DBDAA355EF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2">
    <w:name w:val="32492D47275E4DC482FF71B7A0BA8F721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5">
    <w:name w:val="87072EE3A3D94F12B2443170DA8CBCEF1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0">
    <w:name w:val="D8AFEC7225004453B9DC66DBDAA355EF1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3">
    <w:name w:val="32492D47275E4DC482FF71B7A0BA8F721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6">
    <w:name w:val="87072EE3A3D94F12B2443170DA8CBCEF1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1">
    <w:name w:val="D8AFEC7225004453B9DC66DBDAA355EF1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4">
    <w:name w:val="32492D47275E4DC482FF71B7A0BA8F721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7">
    <w:name w:val="87072EE3A3D94F12B2443170DA8CBCEF1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2">
    <w:name w:val="D8AFEC7225004453B9DC66DBDAA355EF1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5">
    <w:name w:val="32492D47275E4DC482FF71B7A0BA8F721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8">
    <w:name w:val="87072EE3A3D94F12B2443170DA8CBCEF1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3">
    <w:name w:val="D8AFEC7225004453B9DC66DBDAA355EF1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6">
    <w:name w:val="32492D47275E4DC482FF71B7A0BA8F721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19">
    <w:name w:val="87072EE3A3D94F12B2443170DA8CBCEF1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4">
    <w:name w:val="D8AFEC7225004453B9DC66DBDAA355EF1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7">
    <w:name w:val="32492D47275E4DC482FF71B7A0BA8F721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0">
    <w:name w:val="87072EE3A3D94F12B2443170DA8CBCEF2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5">
    <w:name w:val="D8AFEC7225004453B9DC66DBDAA355EF1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8">
    <w:name w:val="32492D47275E4DC482FF71B7A0BA8F721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1">
    <w:name w:val="87072EE3A3D94F12B2443170DA8CBCEF2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6">
    <w:name w:val="D8AFEC7225004453B9DC66DBDAA355EF1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19">
    <w:name w:val="32492D47275E4DC482FF71B7A0BA8F721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2">
    <w:name w:val="87072EE3A3D94F12B2443170DA8CBCEF2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7">
    <w:name w:val="D8AFEC7225004453B9DC66DBDAA355EF17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0">
    <w:name w:val="32492D47275E4DC482FF71B7A0BA8F722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3">
    <w:name w:val="87072EE3A3D94F12B2443170DA8CBCEF2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8">
    <w:name w:val="D8AFEC7225004453B9DC66DBDAA355EF18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1">
    <w:name w:val="32492D47275E4DC482FF71B7A0BA8F722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4">
    <w:name w:val="87072EE3A3D94F12B2443170DA8CBCEF2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19">
    <w:name w:val="D8AFEC7225004453B9DC66DBDAA355EF19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2">
    <w:name w:val="32492D47275E4DC482FF71B7A0BA8F7222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5">
    <w:name w:val="87072EE3A3D94F12B2443170DA8CBCEF25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20">
    <w:name w:val="D8AFEC7225004453B9DC66DBDAA355EF20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3">
    <w:name w:val="32492D47275E4DC482FF71B7A0BA8F7223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6">
    <w:name w:val="87072EE3A3D94F12B2443170DA8CBCEF26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AFEC7225004453B9DC66DBDAA355EF21">
    <w:name w:val="D8AFEC7225004453B9DC66DBDAA355EF21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492D47275E4DC482FF71B7A0BA8F7224">
    <w:name w:val="32492D47275E4DC482FF71B7A0BA8F7224"/>
    <w:rsid w:val="00263E6F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18EA018069A42AB9078B6E16B918A8F">
    <w:name w:val="D18EA018069A42AB9078B6E16B918A8F"/>
    <w:rsid w:val="008E1562"/>
  </w:style>
  <w:style w:type="paragraph" w:customStyle="1" w:styleId="E10A30EA381E47B58DDA86DC893C979C">
    <w:name w:val="E10A30EA381E47B58DDA86DC893C979C"/>
    <w:rsid w:val="008E1562"/>
  </w:style>
  <w:style w:type="paragraph" w:customStyle="1" w:styleId="3B8AE13541554B719BB55CF7F4049D67">
    <w:name w:val="3B8AE13541554B719BB55CF7F4049D67"/>
    <w:rsid w:val="008E1562"/>
  </w:style>
  <w:style w:type="paragraph" w:customStyle="1" w:styleId="8EBFC2E872F2406E9334E7ABD185FF17">
    <w:name w:val="8EBFC2E872F2406E9334E7ABD185FF17"/>
    <w:rsid w:val="008E1562"/>
  </w:style>
  <w:style w:type="paragraph" w:customStyle="1" w:styleId="8262655730AB4B25A2CCABC4A7F9A571">
    <w:name w:val="8262655730AB4B25A2CCABC4A7F9A571"/>
    <w:rsid w:val="008E1562"/>
  </w:style>
  <w:style w:type="paragraph" w:customStyle="1" w:styleId="3C265E3014714D178CB60DC1518E8535">
    <w:name w:val="3C265E3014714D178CB60DC1518E8535"/>
    <w:rsid w:val="008E1562"/>
  </w:style>
  <w:style w:type="paragraph" w:customStyle="1" w:styleId="6AC82C2B096D409299E38E6C45D6D4FB">
    <w:name w:val="6AC82C2B096D409299E38E6C45D6D4FB"/>
    <w:rsid w:val="008E1562"/>
  </w:style>
  <w:style w:type="paragraph" w:customStyle="1" w:styleId="48BD61EA407B46BAA386B19F77E92CBD">
    <w:name w:val="48BD61EA407B46BAA386B19F77E92CBD"/>
    <w:rsid w:val="008E1562"/>
  </w:style>
  <w:style w:type="paragraph" w:customStyle="1" w:styleId="D272417C168942268C44DD4E03E603D2">
    <w:name w:val="D272417C168942268C44DD4E03E603D2"/>
    <w:rsid w:val="008E1562"/>
  </w:style>
  <w:style w:type="paragraph" w:customStyle="1" w:styleId="3F41EC5A636744B09938750245B5A145">
    <w:name w:val="3F41EC5A636744B09938750245B5A145"/>
    <w:rsid w:val="008E1562"/>
  </w:style>
  <w:style w:type="paragraph" w:customStyle="1" w:styleId="D376B3C0F6944DACA3B44AC2E93BD453">
    <w:name w:val="D376B3C0F6944DACA3B44AC2E93BD453"/>
    <w:rsid w:val="008E1562"/>
  </w:style>
  <w:style w:type="paragraph" w:customStyle="1" w:styleId="D35D608F7B804315A9C1140FCF4C8C54">
    <w:name w:val="D35D608F7B804315A9C1140FCF4C8C54"/>
    <w:rsid w:val="008E1562"/>
  </w:style>
  <w:style w:type="paragraph" w:customStyle="1" w:styleId="6D62E655C9394792B139B09B22E0531A">
    <w:name w:val="6D62E655C9394792B139B09B22E0531A"/>
    <w:rsid w:val="008E1562"/>
  </w:style>
  <w:style w:type="paragraph" w:customStyle="1" w:styleId="F60B497EA45840C3A6A3D9E7C89DD83C">
    <w:name w:val="F60B497EA45840C3A6A3D9E7C89DD83C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EBFC2E872F2406E9334E7ABD185FF171">
    <w:name w:val="8EBFC2E872F2406E9334E7ABD185FF171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D7108BB88A4465C87AFADA05BD0EBBC">
    <w:name w:val="1D7108BB88A4465C87AFADA05BD0EBBC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F653C90A37641C794259F9CCFAD052A">
    <w:name w:val="8F653C90A37641C794259F9CCFAD052A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C77ECB70F842FB8E3853D87B51D53A">
    <w:name w:val="4AC77ECB70F842FB8E3853D87B51D53A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7B9F6E95E0D4233A3383E00BCE3C296">
    <w:name w:val="F7B9F6E95E0D4233A3383E00BCE3C296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6625C22BF1C42739DC9E71FCF11DF07">
    <w:name w:val="46625C22BF1C42739DC9E71FCF11DF07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72545BC51FB438098CCB5E5952DEC87">
    <w:name w:val="172545BC51FB438098CCB5E5952DEC87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7">
    <w:name w:val="87072EE3A3D94F12B2443170DA8CBCEF27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CF05CBC3D6246B7A31322C14B1D7869">
    <w:name w:val="FCF05CBC3D6246B7A31322C14B1D7869"/>
    <w:rsid w:val="008E1562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B55234075F345FCB8CDEFC14584AA48">
    <w:name w:val="EB55234075F345FCB8CDEFC14584AA48"/>
    <w:rsid w:val="008E1562"/>
  </w:style>
  <w:style w:type="paragraph" w:customStyle="1" w:styleId="8A32AFDD9DA74D8BBC56F64EEE153714">
    <w:name w:val="8A32AFDD9DA74D8BBC56F64EEE153714"/>
    <w:rsid w:val="008E1562"/>
  </w:style>
  <w:style w:type="paragraph" w:customStyle="1" w:styleId="F40A7549D23B4395A297A0351D445AC8">
    <w:name w:val="F40A7549D23B4395A297A0351D445AC8"/>
    <w:rsid w:val="008E1562"/>
  </w:style>
  <w:style w:type="paragraph" w:customStyle="1" w:styleId="86FB8422530D406492890AD1B4401CBC">
    <w:name w:val="86FB8422530D406492890AD1B4401CBC"/>
    <w:rsid w:val="008E1562"/>
  </w:style>
  <w:style w:type="paragraph" w:customStyle="1" w:styleId="CD74CB34537B47399001B26F58DC2532">
    <w:name w:val="CD74CB34537B47399001B26F58DC2532"/>
    <w:rsid w:val="008E1562"/>
  </w:style>
  <w:style w:type="paragraph" w:customStyle="1" w:styleId="0CFD1DB61BE646C5ADDEFE0E985FF56E">
    <w:name w:val="0CFD1DB61BE646C5ADDEFE0E985FF56E"/>
    <w:rsid w:val="008E1562"/>
  </w:style>
  <w:style w:type="paragraph" w:customStyle="1" w:styleId="639DD5E2E3824FB18A531603D5E8409E">
    <w:name w:val="639DD5E2E3824FB18A531603D5E8409E"/>
    <w:rsid w:val="008E1562"/>
  </w:style>
  <w:style w:type="paragraph" w:customStyle="1" w:styleId="F54535947F0C4A95BBE9CF177AE7AC5B">
    <w:name w:val="F54535947F0C4A95BBE9CF177AE7AC5B"/>
    <w:rsid w:val="008E1562"/>
  </w:style>
  <w:style w:type="paragraph" w:customStyle="1" w:styleId="8EBFC2E872F2406E9334E7ABD185FF172">
    <w:name w:val="8EBFC2E872F2406E9334E7ABD185FF172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AC77ECB70F842FB8E3853D87B51D53A1">
    <w:name w:val="4AC77ECB70F842FB8E3853D87B51D53A1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7B9F6E95E0D4233A3383E00BCE3C2961">
    <w:name w:val="F7B9F6E95E0D4233A3383E00BCE3C2961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46625C22BF1C42739DC9E71FCF11DF071">
    <w:name w:val="46625C22BF1C42739DC9E71FCF11DF071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172545BC51FB438098CCB5E5952DEC871">
    <w:name w:val="172545BC51FB438098CCB5E5952DEC871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8">
    <w:name w:val="87072EE3A3D94F12B2443170DA8CBCEF28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CF05CBC3D6246B7A31322C14B1D78691">
    <w:name w:val="FCF05CBC3D6246B7A31322C14B1D78691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0BF319A9A4A4337A566EAEE52B31C69">
    <w:name w:val="80BF319A9A4A4337A566EAEE52B31C69"/>
    <w:rsid w:val="006E2A96"/>
  </w:style>
  <w:style w:type="paragraph" w:customStyle="1" w:styleId="13D7BD936DF7492C9C9AD6FFE949D080">
    <w:name w:val="13D7BD936DF7492C9C9AD6FFE949D080"/>
    <w:rsid w:val="006E2A96"/>
  </w:style>
  <w:style w:type="paragraph" w:customStyle="1" w:styleId="DF548420A1C140BFBE44EF7035A807C6">
    <w:name w:val="DF548420A1C140BFBE44EF7035A807C6"/>
    <w:rsid w:val="006E2A96"/>
  </w:style>
  <w:style w:type="paragraph" w:customStyle="1" w:styleId="6B44A22714184AC2840ABD3427CB551B">
    <w:name w:val="6B44A22714184AC2840ABD3427CB551B"/>
    <w:rsid w:val="006E2A96"/>
  </w:style>
  <w:style w:type="paragraph" w:customStyle="1" w:styleId="8CBABF80957F4BC0959E499F6079A44D">
    <w:name w:val="8CBABF80957F4BC0959E499F6079A44D"/>
    <w:rsid w:val="006E2A96"/>
  </w:style>
  <w:style w:type="paragraph" w:customStyle="1" w:styleId="8EBFC2E872F2406E9334E7ABD185FF173">
    <w:name w:val="8EBFC2E872F2406E9334E7ABD185FF173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29">
    <w:name w:val="87072EE3A3D94F12B2443170DA8CBCEF29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885A4B8326342B381DBA534573EB9A4">
    <w:name w:val="D885A4B8326342B381DBA534573EB9A4"/>
    <w:rsid w:val="006E2A96"/>
  </w:style>
  <w:style w:type="paragraph" w:customStyle="1" w:styleId="95AC985225A24C68894CBF3D73346D59">
    <w:name w:val="95AC985225A24C68894CBF3D73346D59"/>
    <w:rsid w:val="006E2A96"/>
  </w:style>
  <w:style w:type="paragraph" w:customStyle="1" w:styleId="87072EE3A3D94F12B2443170DA8CBCEF30">
    <w:name w:val="87072EE3A3D94F12B2443170DA8CBCEF30"/>
    <w:rsid w:val="006E2A9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87072EE3A3D94F12B2443170DA8CBCEF31">
    <w:name w:val="87072EE3A3D94F12B2443170DA8CBCEF31"/>
    <w:rsid w:val="00E230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58EB569F2954F23ACFE68D092750F6B">
    <w:name w:val="D58EB569F2954F23ACFE68D092750F6B"/>
    <w:rsid w:val="00E230CE"/>
  </w:style>
  <w:style w:type="paragraph" w:customStyle="1" w:styleId="02495454F3194372B5C23AA6CCF5A88E">
    <w:name w:val="02495454F3194372B5C23AA6CCF5A88E"/>
    <w:rsid w:val="00E230CE"/>
  </w:style>
  <w:style w:type="paragraph" w:customStyle="1" w:styleId="055B99EA38F946E4A7F3A8CD8FBA8584">
    <w:name w:val="055B99EA38F946E4A7F3A8CD8FBA8584"/>
    <w:rsid w:val="00E230CE"/>
  </w:style>
  <w:style w:type="paragraph" w:customStyle="1" w:styleId="8C3ED41CBE234CE08E307F5EA177B790">
    <w:name w:val="8C3ED41CBE234CE08E307F5EA177B790"/>
    <w:rsid w:val="00E230CE"/>
  </w:style>
  <w:style w:type="paragraph" w:customStyle="1" w:styleId="EB680CA58593477C87017FF540E96D61">
    <w:name w:val="EB680CA58593477C87017FF540E96D61"/>
    <w:rsid w:val="00E230CE"/>
  </w:style>
  <w:style w:type="paragraph" w:customStyle="1" w:styleId="2838B9635ED240AF9C837C268C8B3EB5">
    <w:name w:val="2838B9635ED240AF9C837C268C8B3EB5"/>
    <w:rsid w:val="00E230CE"/>
  </w:style>
  <w:style w:type="paragraph" w:customStyle="1" w:styleId="B0FDB184F03B43789075B23967292FCA">
    <w:name w:val="B0FDB184F03B43789075B23967292FCA"/>
    <w:rsid w:val="00E230CE"/>
  </w:style>
  <w:style w:type="paragraph" w:customStyle="1" w:styleId="A7B243512318497C9E9BD336BFF50516">
    <w:name w:val="A7B243512318497C9E9BD336BFF50516"/>
    <w:rsid w:val="00E230CE"/>
  </w:style>
  <w:style w:type="paragraph" w:customStyle="1" w:styleId="3EA31B5CB0B440DE9C6507DCD5C73B00">
    <w:name w:val="3EA31B5CB0B440DE9C6507DCD5C73B00"/>
    <w:rsid w:val="00E230CE"/>
  </w:style>
  <w:style w:type="paragraph" w:customStyle="1" w:styleId="901FED569A2D484DB48EDF90EFBA6568">
    <w:name w:val="901FED569A2D484DB48EDF90EFBA6568"/>
    <w:rsid w:val="00E230CE"/>
  </w:style>
  <w:style w:type="paragraph" w:customStyle="1" w:styleId="971699469CB84D2381637818BBF03C5B">
    <w:name w:val="971699469CB84D2381637818BBF03C5B"/>
    <w:rsid w:val="00E230CE"/>
  </w:style>
  <w:style w:type="paragraph" w:customStyle="1" w:styleId="A83187F20CF74EEC9A5371FF2DC70E43">
    <w:name w:val="A83187F20CF74EEC9A5371FF2DC70E43"/>
    <w:rsid w:val="00E230CE"/>
  </w:style>
  <w:style w:type="paragraph" w:customStyle="1" w:styleId="A41520E619AF4B45B55F7E8153E66D39">
    <w:name w:val="A41520E619AF4B45B55F7E8153E66D39"/>
    <w:rsid w:val="00E230CE"/>
  </w:style>
  <w:style w:type="paragraph" w:customStyle="1" w:styleId="E7C1F9E424D4479F9F112F82FDA442A0">
    <w:name w:val="E7C1F9E424D4479F9F112F82FDA442A0"/>
    <w:rsid w:val="00E230CE"/>
  </w:style>
  <w:style w:type="paragraph" w:customStyle="1" w:styleId="D65AE79752D24939A2A2692F55E3674A">
    <w:name w:val="D65AE79752D24939A2A2692F55E3674A"/>
    <w:rsid w:val="00E230CE"/>
  </w:style>
  <w:style w:type="paragraph" w:customStyle="1" w:styleId="E98AF9B10BA84D3083A3CAD02CCF5CC0">
    <w:name w:val="E98AF9B10BA84D3083A3CAD02CCF5CC0"/>
    <w:rsid w:val="00E230CE"/>
  </w:style>
  <w:style w:type="paragraph" w:customStyle="1" w:styleId="96574191C2944AE78625E0B9E24D21C9">
    <w:name w:val="96574191C2944AE78625E0B9E24D21C9"/>
    <w:rsid w:val="00E230CE"/>
  </w:style>
  <w:style w:type="paragraph" w:customStyle="1" w:styleId="E876BED9C38F4202860A196EB73F61E8">
    <w:name w:val="E876BED9C38F4202860A196EB73F61E8"/>
    <w:rsid w:val="00E230CE"/>
  </w:style>
  <w:style w:type="paragraph" w:customStyle="1" w:styleId="EF05951E75464FB2B1DDBF55E515A3E9">
    <w:name w:val="EF05951E75464FB2B1DDBF55E515A3E9"/>
    <w:rsid w:val="00E230CE"/>
  </w:style>
  <w:style w:type="paragraph" w:customStyle="1" w:styleId="116CFD0E0CEA4CF5894E05C33480B41E">
    <w:name w:val="116CFD0E0CEA4CF5894E05C33480B41E"/>
    <w:rsid w:val="00E230CE"/>
  </w:style>
  <w:style w:type="paragraph" w:customStyle="1" w:styleId="7AF72CBD48FB48D3AFE4BC2F539C00E5">
    <w:name w:val="7AF72CBD48FB48D3AFE4BC2F539C00E5"/>
    <w:rsid w:val="00E230CE"/>
  </w:style>
  <w:style w:type="paragraph" w:customStyle="1" w:styleId="085F4DAC9AD64054BAAC0374AED335E9">
    <w:name w:val="085F4DAC9AD64054BAAC0374AED335E9"/>
    <w:rsid w:val="00E230CE"/>
  </w:style>
  <w:style w:type="paragraph" w:customStyle="1" w:styleId="FA1EED4DC7B3475CAB5F362C03704436">
    <w:name w:val="FA1EED4DC7B3475CAB5F362C03704436"/>
    <w:rsid w:val="00E230CE"/>
  </w:style>
  <w:style w:type="paragraph" w:customStyle="1" w:styleId="BC2004A13F324F7FB18134BEB034E754">
    <w:name w:val="BC2004A13F324F7FB18134BEB034E754"/>
    <w:rsid w:val="00E230CE"/>
  </w:style>
  <w:style w:type="paragraph" w:customStyle="1" w:styleId="062BCF374D6644229262205208764F1B">
    <w:name w:val="062BCF374D6644229262205208764F1B"/>
    <w:rsid w:val="00E230CE"/>
  </w:style>
  <w:style w:type="paragraph" w:customStyle="1" w:styleId="02C961A0401146DCBDEBC0805AC16580">
    <w:name w:val="02C961A0401146DCBDEBC0805AC16580"/>
    <w:rsid w:val="00E230CE"/>
  </w:style>
  <w:style w:type="paragraph" w:customStyle="1" w:styleId="E4D2F6BD90AD40FCB463F5E5EB545EA0">
    <w:name w:val="E4D2F6BD90AD40FCB463F5E5EB545EA0"/>
    <w:rsid w:val="00E230CE"/>
  </w:style>
  <w:style w:type="paragraph" w:customStyle="1" w:styleId="6D5C09E66F6648A1AE3EF40472A42F52">
    <w:name w:val="6D5C09E66F6648A1AE3EF40472A42F52"/>
    <w:rsid w:val="00E230CE"/>
  </w:style>
  <w:style w:type="paragraph" w:customStyle="1" w:styleId="EB2B2A836B2943688899F47426C1B452">
    <w:name w:val="EB2B2A836B2943688899F47426C1B452"/>
    <w:rsid w:val="00E230CE"/>
  </w:style>
  <w:style w:type="paragraph" w:customStyle="1" w:styleId="93C2FC78396043FDB5BA56033B3CEBC7">
    <w:name w:val="93C2FC78396043FDB5BA56033B3CEBC7"/>
    <w:rsid w:val="00E230CE"/>
  </w:style>
  <w:style w:type="paragraph" w:customStyle="1" w:styleId="1BA9C8E0DD01400EA244CD0E584E39D7">
    <w:name w:val="1BA9C8E0DD01400EA244CD0E584E39D7"/>
    <w:rsid w:val="00E230CE"/>
  </w:style>
  <w:style w:type="paragraph" w:customStyle="1" w:styleId="F75C22630D374B88AFB7F497CFBA9F82">
    <w:name w:val="F75C22630D374B88AFB7F497CFBA9F82"/>
    <w:rsid w:val="00E230CE"/>
  </w:style>
  <w:style w:type="paragraph" w:customStyle="1" w:styleId="6AC4DEF1FAF441D0A4F56F6E5A10F0D7">
    <w:name w:val="6AC4DEF1FAF441D0A4F56F6E5A10F0D7"/>
    <w:rsid w:val="00E230CE"/>
  </w:style>
  <w:style w:type="paragraph" w:customStyle="1" w:styleId="D65AE79752D24939A2A2692F55E3674A1">
    <w:name w:val="D65AE79752D24939A2A2692F55E3674A1"/>
    <w:rsid w:val="00E230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2">
    <w:name w:val="D65AE79752D24939A2A2692F55E3674A2"/>
    <w:rsid w:val="00E230CE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0E4AFD6004F43349993F64F98852679">
    <w:name w:val="B0E4AFD6004F43349993F64F98852679"/>
    <w:rsid w:val="005D3F83"/>
  </w:style>
  <w:style w:type="paragraph" w:customStyle="1" w:styleId="D65AE79752D24939A2A2692F55E3674A3">
    <w:name w:val="D65AE79752D24939A2A2692F55E3674A3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2D8767A1225043FF9EAB66C10646309E">
    <w:name w:val="2D8767A1225043FF9EAB66C10646309E"/>
    <w:rsid w:val="005D3F83"/>
  </w:style>
  <w:style w:type="paragraph" w:customStyle="1" w:styleId="D65AE79752D24939A2A2692F55E3674A4">
    <w:name w:val="D65AE79752D24939A2A2692F55E3674A4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5">
    <w:name w:val="D65AE79752D24939A2A2692F55E3674A5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6">
    <w:name w:val="D65AE79752D24939A2A2692F55E3674A6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701895DBE624903AE52E600F5A3910E">
    <w:name w:val="E701895DBE624903AE52E600F5A3910E"/>
    <w:rsid w:val="005D3F83"/>
  </w:style>
  <w:style w:type="paragraph" w:customStyle="1" w:styleId="309AC03633CA4F26AAD012D344D32A70">
    <w:name w:val="309AC03633CA4F26AAD012D344D32A70"/>
    <w:rsid w:val="005D3F83"/>
  </w:style>
  <w:style w:type="paragraph" w:customStyle="1" w:styleId="082BE734872F43E8ACDAE81C4E59E750">
    <w:name w:val="082BE734872F43E8ACDAE81C4E59E750"/>
    <w:rsid w:val="005D3F83"/>
  </w:style>
  <w:style w:type="paragraph" w:customStyle="1" w:styleId="AA6E041E5A1E48009C9C0964CB931BC7">
    <w:name w:val="AA6E041E5A1E48009C9C0964CB931BC7"/>
    <w:rsid w:val="005D3F83"/>
  </w:style>
  <w:style w:type="paragraph" w:customStyle="1" w:styleId="58C81F9E5099437AAD84CB2BB2E42349">
    <w:name w:val="58C81F9E5099437AAD84CB2BB2E42349"/>
    <w:rsid w:val="005D3F83"/>
  </w:style>
  <w:style w:type="paragraph" w:customStyle="1" w:styleId="BE480F07D2274DCFA460D3C1B0BB983C">
    <w:name w:val="BE480F07D2274DCFA460D3C1B0BB983C"/>
    <w:rsid w:val="005D3F83"/>
  </w:style>
  <w:style w:type="paragraph" w:customStyle="1" w:styleId="989FE5C6D2CB4C3FB73FB4BD1C507896">
    <w:name w:val="989FE5C6D2CB4C3FB73FB4BD1C507896"/>
    <w:rsid w:val="005D3F83"/>
  </w:style>
  <w:style w:type="paragraph" w:customStyle="1" w:styleId="D3EA02C264BC448492A3E88660941404">
    <w:name w:val="D3EA02C264BC448492A3E88660941404"/>
    <w:rsid w:val="005D3F83"/>
  </w:style>
  <w:style w:type="paragraph" w:customStyle="1" w:styleId="D65AE79752D24939A2A2692F55E3674A7">
    <w:name w:val="D65AE79752D24939A2A2692F55E3674A7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8">
    <w:name w:val="D65AE79752D24939A2A2692F55E3674A8"/>
    <w:rsid w:val="005D3F83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200D5C7BBDC41FDA3E4E4213F69B238">
    <w:name w:val="E200D5C7BBDC41FDA3E4E4213F69B238"/>
    <w:rsid w:val="005D3F83"/>
  </w:style>
  <w:style w:type="paragraph" w:customStyle="1" w:styleId="B5B5FF45B90D43CF943409F7420074AF">
    <w:name w:val="B5B5FF45B90D43CF943409F7420074AF"/>
    <w:rsid w:val="005D3F83"/>
  </w:style>
  <w:style w:type="paragraph" w:customStyle="1" w:styleId="CF54793BEEFE430FA7E70DCA77857A12">
    <w:name w:val="CF54793BEEFE430FA7E70DCA77857A12"/>
    <w:rsid w:val="005D3F83"/>
  </w:style>
  <w:style w:type="paragraph" w:customStyle="1" w:styleId="35AC5F6D6DB44844B3E57EAD2CE26025">
    <w:name w:val="35AC5F6D6DB44844B3E57EAD2CE26025"/>
    <w:rsid w:val="005D3F83"/>
  </w:style>
  <w:style w:type="paragraph" w:customStyle="1" w:styleId="D65AE79752D24939A2A2692F55E3674A9">
    <w:name w:val="D65AE79752D24939A2A2692F55E3674A9"/>
    <w:rsid w:val="007A4B76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EDC2FCDE4CC94075AE64EFE8CFBB7D58">
    <w:name w:val="EDC2FCDE4CC94075AE64EFE8CFBB7D58"/>
    <w:rsid w:val="007A4B76"/>
  </w:style>
  <w:style w:type="paragraph" w:customStyle="1" w:styleId="D65AE79752D24939A2A2692F55E3674A10">
    <w:name w:val="D65AE79752D24939A2A2692F55E3674A10"/>
    <w:rsid w:val="007A5B6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1">
    <w:name w:val="D65AE79752D24939A2A2692F55E3674A11"/>
    <w:rsid w:val="003F1B79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5828409CD874403AA7CF50E175868FB">
    <w:name w:val="35828409CD874403AA7CF50E175868FB"/>
    <w:rsid w:val="00EE5F37"/>
  </w:style>
  <w:style w:type="paragraph" w:customStyle="1" w:styleId="30A2A72C7DFA40BD91A684C1BD32726E">
    <w:name w:val="30A2A72C7DFA40BD91A684C1BD32726E"/>
    <w:rsid w:val="00EE5F37"/>
  </w:style>
  <w:style w:type="paragraph" w:customStyle="1" w:styleId="1664E179F6404C199A1D1C203B261B30">
    <w:name w:val="1664E179F6404C199A1D1C203B261B30"/>
    <w:rsid w:val="00EE5F37"/>
  </w:style>
  <w:style w:type="paragraph" w:customStyle="1" w:styleId="D65AE79752D24939A2A2692F55E3674A12">
    <w:name w:val="D65AE79752D24939A2A2692F55E3674A12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1D82BA491454B1CAB7D31431D706C25">
    <w:name w:val="F1D82BA491454B1CAB7D31431D706C25"/>
    <w:rsid w:val="00EE5F37"/>
  </w:style>
  <w:style w:type="paragraph" w:customStyle="1" w:styleId="5CBAEC1D7A254E329660E679D24407DD">
    <w:name w:val="5CBAEC1D7A254E329660E679D24407DD"/>
    <w:rsid w:val="00EE5F37"/>
  </w:style>
  <w:style w:type="paragraph" w:customStyle="1" w:styleId="895331B7395C4AAB941D632F52BD402F">
    <w:name w:val="895331B7395C4AAB941D632F52BD402F"/>
    <w:rsid w:val="00EE5F37"/>
  </w:style>
  <w:style w:type="paragraph" w:customStyle="1" w:styleId="DB3DB481DA3B487EABF67F44B8BE1CF4">
    <w:name w:val="DB3DB481DA3B487EABF67F44B8BE1CF4"/>
    <w:rsid w:val="00EE5F37"/>
  </w:style>
  <w:style w:type="paragraph" w:customStyle="1" w:styleId="561AFBD62BA54455AD5F0D25421C313B">
    <w:name w:val="561AFBD62BA54455AD5F0D25421C313B"/>
    <w:rsid w:val="00EE5F37"/>
  </w:style>
  <w:style w:type="paragraph" w:customStyle="1" w:styleId="75063286F55F48C280C378B03C21F9AC">
    <w:name w:val="75063286F55F48C280C378B03C21F9AC"/>
    <w:rsid w:val="00EE5F37"/>
  </w:style>
  <w:style w:type="paragraph" w:customStyle="1" w:styleId="38686CB743144C5995F0369700AC4A12">
    <w:name w:val="38686CB743144C5995F0369700AC4A12"/>
    <w:rsid w:val="00EE5F37"/>
  </w:style>
  <w:style w:type="paragraph" w:customStyle="1" w:styleId="733535E9A3A8426D917AE05A0E58624A">
    <w:name w:val="733535E9A3A8426D917AE05A0E58624A"/>
    <w:rsid w:val="00EE5F37"/>
  </w:style>
  <w:style w:type="paragraph" w:customStyle="1" w:styleId="0B01318B59E444F5B8221036528CDE51">
    <w:name w:val="0B01318B59E444F5B8221036528CDE51"/>
    <w:rsid w:val="00EE5F37"/>
  </w:style>
  <w:style w:type="paragraph" w:customStyle="1" w:styleId="4856962F001646A8BC8513C41C7E5D0A">
    <w:name w:val="4856962F001646A8BC8513C41C7E5D0A"/>
    <w:rsid w:val="00EE5F37"/>
  </w:style>
  <w:style w:type="paragraph" w:customStyle="1" w:styleId="308E5B8740C94AE289B390D0F6BCBF4A">
    <w:name w:val="308E5B8740C94AE289B390D0F6BCBF4A"/>
    <w:rsid w:val="00EE5F37"/>
  </w:style>
  <w:style w:type="paragraph" w:customStyle="1" w:styleId="247E134B056B4791A7EB5483235889A6">
    <w:name w:val="247E134B056B4791A7EB5483235889A6"/>
    <w:rsid w:val="00EE5F37"/>
  </w:style>
  <w:style w:type="paragraph" w:customStyle="1" w:styleId="30BE5928636A41E5ACA36CA8B35968F9">
    <w:name w:val="30BE5928636A41E5ACA36CA8B35968F9"/>
    <w:rsid w:val="00EE5F37"/>
  </w:style>
  <w:style w:type="paragraph" w:customStyle="1" w:styleId="960B8339DA40468998F3361E1AEC4287">
    <w:name w:val="960B8339DA40468998F3361E1AEC4287"/>
    <w:rsid w:val="00EE5F37"/>
  </w:style>
  <w:style w:type="paragraph" w:customStyle="1" w:styleId="6E8B928B81414557B87F95F373109D06">
    <w:name w:val="6E8B928B81414557B87F95F373109D06"/>
    <w:rsid w:val="00EE5F37"/>
  </w:style>
  <w:style w:type="paragraph" w:customStyle="1" w:styleId="3850AA470D68407E9C03D5D012C5D925">
    <w:name w:val="3850AA470D68407E9C03D5D012C5D925"/>
    <w:rsid w:val="00EE5F37"/>
  </w:style>
  <w:style w:type="paragraph" w:customStyle="1" w:styleId="BB54B790B859461FA38C47A9609554A8">
    <w:name w:val="BB54B790B859461FA38C47A9609554A8"/>
    <w:rsid w:val="00EE5F37"/>
  </w:style>
  <w:style w:type="paragraph" w:customStyle="1" w:styleId="AB04E7145D2749E09C069138C2E8ADE2">
    <w:name w:val="AB04E7145D2749E09C069138C2E8ADE2"/>
    <w:rsid w:val="00EE5F37"/>
  </w:style>
  <w:style w:type="paragraph" w:customStyle="1" w:styleId="A139433CD45C49E7BCD091655922DDA3">
    <w:name w:val="A139433CD45C49E7BCD091655922DDA3"/>
    <w:rsid w:val="00EE5F37"/>
  </w:style>
  <w:style w:type="paragraph" w:customStyle="1" w:styleId="980F3D06745E4D33947FDEAAAB508F1B">
    <w:name w:val="980F3D06745E4D33947FDEAAAB508F1B"/>
    <w:rsid w:val="00EE5F37"/>
  </w:style>
  <w:style w:type="paragraph" w:customStyle="1" w:styleId="D65AE79752D24939A2A2692F55E3674A13">
    <w:name w:val="D65AE79752D24939A2A2692F55E3674A13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5647F6F4292B44DBA46DF48D4D6B0581">
    <w:name w:val="5647F6F4292B44DBA46DF48D4D6B0581"/>
    <w:rsid w:val="00EE5F37"/>
  </w:style>
  <w:style w:type="paragraph" w:customStyle="1" w:styleId="D65AE79752D24939A2A2692F55E3674A14">
    <w:name w:val="D65AE79752D24939A2A2692F55E3674A14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5">
    <w:name w:val="D65AE79752D24939A2A2692F55E3674A15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6">
    <w:name w:val="D65AE79752D24939A2A2692F55E3674A16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7">
    <w:name w:val="D65AE79752D24939A2A2692F55E3674A17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8">
    <w:name w:val="D65AE79752D24939A2A2692F55E3674A18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19">
    <w:name w:val="D65AE79752D24939A2A2692F55E3674A19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DE881998EC545DB846708723869289A">
    <w:name w:val="FDE881998EC545DB846708723869289A"/>
    <w:rsid w:val="00EE5F37"/>
  </w:style>
  <w:style w:type="paragraph" w:customStyle="1" w:styleId="D65AE79752D24939A2A2692F55E3674A20">
    <w:name w:val="D65AE79752D24939A2A2692F55E3674A20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F162558EDC9B4B71A33F7C56E2B64F69">
    <w:name w:val="F162558EDC9B4B71A33F7C56E2B64F69"/>
    <w:rsid w:val="00EE5F37"/>
  </w:style>
  <w:style w:type="paragraph" w:customStyle="1" w:styleId="688CAE7860864380B425A54CEE7D02C2">
    <w:name w:val="688CAE7860864380B425A54CEE7D02C2"/>
    <w:rsid w:val="00EE5F37"/>
  </w:style>
  <w:style w:type="paragraph" w:customStyle="1" w:styleId="D65AE79752D24939A2A2692F55E3674A21">
    <w:name w:val="D65AE79752D24939A2A2692F55E3674A21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B749883F0BD44BC0829F83135EA8551F">
    <w:name w:val="B749883F0BD44BC0829F83135EA8551F"/>
    <w:rsid w:val="00EE5F37"/>
  </w:style>
  <w:style w:type="paragraph" w:customStyle="1" w:styleId="D65AE79752D24939A2A2692F55E3674A22">
    <w:name w:val="D65AE79752D24939A2A2692F55E3674A22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32183D825AB442FCB244B74C14FABAC3">
    <w:name w:val="32183D825AB442FCB244B74C14FABAC3"/>
    <w:rsid w:val="00EE5F37"/>
  </w:style>
  <w:style w:type="paragraph" w:customStyle="1" w:styleId="D65AE79752D24939A2A2692F55E3674A23">
    <w:name w:val="D65AE79752D24939A2A2692F55E3674A23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A50E9924131348FABF02206347E0E5F3">
    <w:name w:val="A50E9924131348FABF02206347E0E5F3"/>
    <w:rsid w:val="00EE5F37"/>
  </w:style>
  <w:style w:type="paragraph" w:customStyle="1" w:styleId="D65AE79752D24939A2A2692F55E3674A24">
    <w:name w:val="D65AE79752D24939A2A2692F55E3674A24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D65AE79752D24939A2A2692F55E3674A25">
    <w:name w:val="D65AE79752D24939A2A2692F55E3674A25"/>
    <w:rsid w:val="00EE5F37"/>
    <w:pPr>
      <w:spacing w:after="200" w:line="271" w:lineRule="auto"/>
    </w:pPr>
    <w:rPr>
      <w:rFonts w:eastAsiaTheme="minorHAnsi"/>
      <w:sz w:val="28"/>
      <w:szCs w:val="28"/>
    </w:rPr>
  </w:style>
  <w:style w:type="paragraph" w:customStyle="1" w:styleId="7FF9A9E74DA544979A35193893B60119">
    <w:name w:val="7FF9A9E74DA544979A35193893B60119"/>
    <w:rsid w:val="00EE5F37"/>
  </w:style>
  <w:style w:type="paragraph" w:customStyle="1" w:styleId="54F301FB6FE14F5295585A2EB2802724">
    <w:name w:val="54F301FB6FE14F5295585A2EB2802724"/>
    <w:rsid w:val="00EE5F37"/>
  </w:style>
  <w:style w:type="paragraph" w:customStyle="1" w:styleId="D65AE79752D24939A2A2692F55E3674A26">
    <w:name w:val="D65AE79752D24939A2A2692F55E3674A26"/>
    <w:rsid w:val="00EE5F37"/>
    <w:pPr>
      <w:spacing w:after="200" w:line="271" w:lineRule="auto"/>
    </w:pPr>
    <w:rPr>
      <w:rFonts w:eastAsiaTheme="minorHAnsi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F3AC7AE3AD9E4A82CCD3D7231C1908" ma:contentTypeVersion="6" ma:contentTypeDescription="Create a new document." ma:contentTypeScope="" ma:versionID="b4b41b01f02764b61774ef59f408f11a">
  <xsd:schema xmlns:xsd="http://www.w3.org/2001/XMLSchema" xmlns:xs="http://www.w3.org/2001/XMLSchema" xmlns:p="http://schemas.microsoft.com/office/2006/metadata/properties" xmlns:ns1="http://schemas.microsoft.com/sharepoint/v3" xmlns:ns3="a1f68e7e-e0fa-4211-a837-4abdb194c8da" targetNamespace="http://schemas.microsoft.com/office/2006/metadata/properties" ma:root="true" ma:fieldsID="1000bed43d4a10c65461e2f1ec307ee4" ns1:_="" ns3:_="">
    <xsd:import namespace="http://schemas.microsoft.com/sharepoint/v3"/>
    <xsd:import namespace="a1f68e7e-e0fa-4211-a837-4abdb194c8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68e7e-e0fa-4211-a837-4abdb194c8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4E07264-417A-4CEA-B973-D158B273B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1f68e7e-e0fa-4211-a837-4abdb194c8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2019-08-28T13:11:00Z</dcterms:created>
  <dcterms:modified xsi:type="dcterms:W3CDTF">2020-07-24T13:49:00Z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0x01010063F3AC7AE3AD9E4A82CCD3D7231C1908</vt:lpwstr>
  </property>
</Properties>
</file>